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6A3C9" w14:textId="7402932E" w:rsidR="00634C57" w:rsidRPr="00634C57" w:rsidRDefault="00DB7B13" w:rsidP="00634C57">
      <w:pPr>
        <w:pStyle w:val="Titre1"/>
        <w:rPr>
          <w:sz w:val="21"/>
          <w:szCs w:val="18"/>
        </w:rPr>
      </w:pPr>
      <w:bookmarkStart w:id="0" w:name="_GoBack"/>
      <w:bookmarkEnd w:id="0"/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03C75018" wp14:editId="0DEAB2D9">
                <wp:extent cx="6851176" cy="6981825"/>
                <wp:effectExtent l="0" t="0" r="0" b="0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6981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E61D1" w14:textId="34AB71DA" w:rsidR="00676200" w:rsidRDefault="00676200" w:rsidP="00676200">
                            <w:pPr>
                              <w:jc w:val="center"/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</w:pPr>
                            <w:r w:rsidRPr="00676200"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  <w:t xml:space="preserve">Calendrier 2026-2027 </w:t>
                            </w:r>
                            <w:r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  <w:t xml:space="preserve">pour la triple </w:t>
                            </w:r>
                            <w:r w:rsidR="00440AE4"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  <w:t>évaluation</w:t>
                            </w:r>
                            <w:r w:rsidRPr="00676200"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  <w:t xml:space="preserve"> CER </w:t>
                            </w:r>
                            <w:r w:rsidR="0087656D">
                              <w:rPr>
                                <w:b/>
                                <w:color w:val="141482" w:themeColor="text1" w:themeTint="BF"/>
                                <w:sz w:val="36"/>
                                <w:szCs w:val="36"/>
                              </w:rPr>
                              <w:t>RDP</w:t>
                            </w:r>
                          </w:p>
                          <w:p w14:paraId="67A7136A" w14:textId="77777777" w:rsidR="00676200" w:rsidRPr="00676200" w:rsidRDefault="00676200" w:rsidP="00676200">
                            <w:pPr>
                              <w:jc w:val="center"/>
                              <w:rPr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2380"/>
                              <w:gridCol w:w="2835"/>
                              <w:gridCol w:w="2977"/>
                            </w:tblGrid>
                            <w:tr w:rsidR="00582BD5" w:rsidRPr="00676200" w14:paraId="0E441C95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2F1381BE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Mois de la rencontre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1A652646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Date de dépôt</w:t>
                                  </w:r>
                                </w:p>
                                <w:p w14:paraId="357A1383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nouveau projet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08AB8F7" w14:textId="0D4CCBDE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Date de réception du résultat de l’examen de la pré-convenance institutionnelle et de l’approbation scientifique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026D33E" w14:textId="77777777" w:rsidR="00582BD5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Date de la réunion plénière pour l’évaluation éthique</w:t>
                                  </w:r>
                                </w:p>
                                <w:p w14:paraId="34E69DE5" w14:textId="1A453681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(Mercredi à partir de 14h00)</w:t>
                                  </w:r>
                                </w:p>
                              </w:tc>
                            </w:tr>
                            <w:tr w:rsidR="00582BD5" w:rsidRPr="00676200" w14:paraId="668BACAE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6609310E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Septembre 2026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66C4AC87" w14:textId="2567D3E1" w:rsidR="00582BD5" w:rsidRDefault="00DF61EA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14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juillet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  <w:p w14:paraId="09ABD762" w14:textId="3D444AD3" w:rsidR="00582BD5" w:rsidRPr="00676200" w:rsidRDefault="00496F14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28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juillet 2026 (projet déjà approuvé sur le plan scientifique)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14AAEBB" w14:textId="2A0809C4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25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août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91E32B3" w14:textId="5432885E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 9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septembre 2026</w:t>
                                  </w:r>
                                </w:p>
                              </w:tc>
                            </w:tr>
                            <w:tr w:rsidR="00582BD5" w:rsidRPr="00676200" w14:paraId="28C2CCF8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176C7D22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Octobre 2026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380946BC" w14:textId="76C28792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25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août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2F86733" w14:textId="70AA546A" w:rsidR="00582BD5" w:rsidRPr="00676200" w:rsidRDefault="00DF61EA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22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septembre 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E9BC434" w14:textId="6978F29E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 7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octobre 2026</w:t>
                                  </w:r>
                                </w:p>
                              </w:tc>
                            </w:tr>
                            <w:tr w:rsidR="00582BD5" w:rsidRPr="00676200" w14:paraId="185F4A43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543E03E9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Novembre 2026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6A28D5DD" w14:textId="772C6CF7" w:rsidR="00582BD5" w:rsidRPr="00676200" w:rsidRDefault="00792EEB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22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septembre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8D6676F" w14:textId="3D80DC5D" w:rsidR="00582BD5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20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octobre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44AE5D1" w14:textId="4BD51B38" w:rsidR="00582BD5" w:rsidRPr="00676200" w:rsidRDefault="00582BD5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4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novembre 2026</w:t>
                                  </w:r>
                                </w:p>
                              </w:tc>
                            </w:tr>
                            <w:tr w:rsidR="00582BD5" w:rsidRPr="00676200" w14:paraId="2950F13D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1AB09CD2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Décembre 2026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047CEBC6" w14:textId="3FC54A58" w:rsidR="00582BD5" w:rsidRPr="00676200" w:rsidRDefault="00792EEB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20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octobre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9D21A92" w14:textId="6D2465B8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17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novembre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C523891" w14:textId="78ADEBED" w:rsidR="00582BD5" w:rsidRPr="00676200" w:rsidRDefault="00582BD5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décembre 2026</w:t>
                                  </w:r>
                                </w:p>
                              </w:tc>
                            </w:tr>
                            <w:tr w:rsidR="00582BD5" w:rsidRPr="00676200" w14:paraId="606130AE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21436DA1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Janvier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32D1835E" w14:textId="253FFF94" w:rsidR="00582BD5" w:rsidRPr="00676200" w:rsidRDefault="00792EEB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24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novembre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2026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53C231E" w14:textId="26A9B76A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22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décembre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F1C010E" w14:textId="1CA49985" w:rsidR="00582BD5" w:rsidRPr="00676200" w:rsidRDefault="00582BD5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13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janvier 2027</w:t>
                                  </w:r>
                                </w:p>
                              </w:tc>
                            </w:tr>
                            <w:tr w:rsidR="00582BD5" w:rsidRPr="00676200" w14:paraId="79DECFDE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0B955EB4" w14:textId="77777777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Février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7C5ECA8C" w14:textId="38DB2165" w:rsidR="00582BD5" w:rsidRPr="00676200" w:rsidRDefault="00582BD5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15 décembre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7101964" w14:textId="6EA0E54F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19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janvier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FAAE34D" w14:textId="7BCD737C" w:rsidR="00582BD5" w:rsidRPr="00676200" w:rsidRDefault="00582BD5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3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fév</w:t>
                                  </w:r>
                                  <w:r w:rsidR="002B1464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r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ier 2027</w:t>
                                  </w:r>
                                </w:p>
                              </w:tc>
                            </w:tr>
                            <w:tr w:rsidR="00582BD5" w:rsidRPr="00676200" w14:paraId="522C8A1A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73D9821D" w14:textId="7A469123" w:rsidR="00DF61EA" w:rsidRPr="00676200" w:rsidRDefault="00582BD5" w:rsidP="00676200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Mars 2027</w:t>
                                  </w:r>
                                  <w:r w:rsidR="00DF61EA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7A618625" w14:textId="2BBC6D5E" w:rsidR="00582BD5" w:rsidRPr="00676200" w:rsidRDefault="00792EEB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26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janvier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396AE95" w14:textId="6962A765" w:rsidR="00582BD5" w:rsidRPr="00676200" w:rsidRDefault="00DF61EA" w:rsidP="00676200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</w:t>
                                  </w:r>
                                  <w:r w:rsidR="00582BD5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février</w:t>
                                  </w:r>
                                  <w:r w:rsidR="00582BD5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6B468FE" w14:textId="6D2C22B4" w:rsidR="00DF61EA" w:rsidRPr="00676200" w:rsidRDefault="00582BD5" w:rsidP="00582BD5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3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mars 2027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F61EA" w:rsidRPr="00676200" w14:paraId="046D95C0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72B8DA9D" w14:textId="68F4EE11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Mars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38A7A54F" w14:textId="35A1249C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26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janvier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27D8D50" w14:textId="5AFCED2C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 février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75A2DFB8" w14:textId="36740E23" w:rsidR="00DF61EA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17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mars 2027</w:t>
                                  </w:r>
                                </w:p>
                              </w:tc>
                            </w:tr>
                            <w:tr w:rsidR="00DF61EA" w:rsidRPr="00676200" w14:paraId="6AB02A98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11BAD945" w14:textId="003ADC90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Avril 2027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482DED07" w14:textId="0CCA8395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février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91A2454" w14:textId="176C5F17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 mars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2AF095D1" w14:textId="0E55F9BF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7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avril 2027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F61EA" w:rsidRPr="00676200" w14:paraId="0F52ECBE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3ABD4DA4" w14:textId="5EC9FE67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Avril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0B58521D" w14:textId="6EB7C13E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février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652EB97" w14:textId="4E6D21BA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 mars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4624DD84" w14:textId="1D367503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14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avril 2027</w:t>
                                  </w:r>
                                </w:p>
                              </w:tc>
                            </w:tr>
                            <w:tr w:rsidR="00DF61EA" w:rsidRPr="00676200" w14:paraId="2A4780F5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035F07DA" w14:textId="77777777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Mai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6FBCE89F" w14:textId="6F264717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23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mars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5263674" w14:textId="3C263C52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20 avril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1603C920" w14:textId="3FCC64A5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5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mai 2027</w:t>
                                  </w:r>
                                </w:p>
                              </w:tc>
                            </w:tr>
                            <w:tr w:rsidR="00DF61EA" w:rsidRPr="00676200" w14:paraId="103E884D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142AF08D" w14:textId="77777777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Juin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4E5B17E1" w14:textId="24C4B48A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20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avril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4BA486D" w14:textId="667C28A6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18 mai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09795F02" w14:textId="2BA8C274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juin 2027</w:t>
                                  </w:r>
                                </w:p>
                              </w:tc>
                            </w:tr>
                            <w:tr w:rsidR="00DF61EA" w:rsidRPr="00676200" w14:paraId="581202B2" w14:textId="77777777" w:rsidTr="00582BD5">
                              <w:tc>
                                <w:tcPr>
                                  <w:tcW w:w="1726" w:type="dxa"/>
                                </w:tcPr>
                                <w:p w14:paraId="49FFAAC5" w14:textId="77777777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 w:rsidRPr="00676200">
                                    <w:rPr>
                                      <w:rFonts w:cstheme="minorHAnsi"/>
                                      <w:b/>
                                      <w:color w:val="141482" w:themeColor="text1" w:themeTint="BF"/>
                                      <w:szCs w:val="20"/>
                                    </w:rPr>
                                    <w:t>Juillet 2027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</w:tcPr>
                                <w:p w14:paraId="70471544" w14:textId="7AFAC8FE" w:rsidR="00DF61EA" w:rsidRPr="00676200" w:rsidRDefault="00792EEB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25</w:t>
                                  </w:r>
                                  <w:r w:rsidR="00DF61EA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mai</w:t>
                                  </w:r>
                                  <w:r w:rsidR="00DF61EA"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D608D3E" w14:textId="124F012E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22 juin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2027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C1761DB" w14:textId="0E118B20" w:rsidR="00DF61EA" w:rsidRPr="00676200" w:rsidRDefault="00DF61EA" w:rsidP="00DF61EA">
                                  <w:pP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Mercredi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>7</w:t>
                                  </w:r>
                                  <w:r w:rsidRPr="00676200">
                                    <w:rPr>
                                      <w:rFonts w:cstheme="minorHAnsi"/>
                                      <w:color w:val="141482" w:themeColor="text1" w:themeTint="BF"/>
                                      <w:szCs w:val="20"/>
                                    </w:rPr>
                                    <w:t xml:space="preserve"> juillet 2027</w:t>
                                  </w:r>
                                </w:p>
                              </w:tc>
                            </w:tr>
                          </w:tbl>
                          <w:p w14:paraId="1BE71D3B" w14:textId="0986373D" w:rsidR="008C3426" w:rsidRPr="00676200" w:rsidRDefault="00DF61EA" w:rsidP="008C3426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*Projets étudiants priorisés à ces rencontres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C750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.45pt;height:5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" filled="f" stroked="f">
                <v:textbox>
                  <w:txbxContent>
                    <w:p w14:paraId="103E61D1" w14:textId="34AB71DA" w:rsidR="00676200" w:rsidRDefault="00676200" w:rsidP="00676200">
                      <w:pPr>
                        <w:jc w:val="center"/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</w:pPr>
                      <w:r w:rsidRPr="00676200"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  <w:t xml:space="preserve">Calendrier 2026-2027 </w:t>
                      </w:r>
                      <w:r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  <w:t xml:space="preserve">pour la triple </w:t>
                      </w:r>
                      <w:r w:rsidR="00440AE4"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  <w:t>évaluation</w:t>
                      </w:r>
                      <w:r w:rsidRPr="00676200"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  <w:t xml:space="preserve"> CER </w:t>
                      </w:r>
                      <w:r w:rsidR="0087656D">
                        <w:rPr>
                          <w:b/>
                          <w:color w:val="141482" w:themeColor="text1" w:themeTint="BF"/>
                          <w:sz w:val="36"/>
                          <w:szCs w:val="36"/>
                        </w:rPr>
                        <w:t>RDP</w:t>
                      </w:r>
                    </w:p>
                    <w:p w14:paraId="67A7136A" w14:textId="77777777" w:rsidR="00676200" w:rsidRPr="00676200" w:rsidRDefault="00676200" w:rsidP="00676200">
                      <w:pPr>
                        <w:jc w:val="center"/>
                        <w:rPr>
                          <w:b/>
                          <w:color w:val="141482" w:themeColor="text1" w:themeTint="BF"/>
                          <w:szCs w:val="2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2380"/>
                        <w:gridCol w:w="2835"/>
                        <w:gridCol w:w="2977"/>
                      </w:tblGrid>
                      <w:tr w:rsidR="00582BD5" w:rsidRPr="00676200" w14:paraId="0E441C95" w14:textId="77777777" w:rsidTr="00582BD5">
                        <w:tc>
                          <w:tcPr>
                            <w:tcW w:w="1726" w:type="dxa"/>
                          </w:tcPr>
                          <w:p w14:paraId="2F1381BE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Mois de la rencontre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1A652646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Date de dépôt</w:t>
                            </w:r>
                          </w:p>
                          <w:p w14:paraId="357A1383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nouveau projet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08AB8F7" w14:textId="0D4CCBDE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Date de réception du résultat de l’examen de la pré-convenance institutionnelle et de l’approbation scientifique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026D33E" w14:textId="77777777" w:rsidR="00582BD5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Date de la réunion plénière pour l’évaluation éthique</w:t>
                            </w:r>
                          </w:p>
                          <w:p w14:paraId="34E69DE5" w14:textId="1A453681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(Mercredi à partir de 14h00)</w:t>
                            </w:r>
                          </w:p>
                        </w:tc>
                      </w:tr>
                      <w:tr w:rsidR="00582BD5" w:rsidRPr="00676200" w14:paraId="668BACAE" w14:textId="77777777" w:rsidTr="00582BD5">
                        <w:tc>
                          <w:tcPr>
                            <w:tcW w:w="1726" w:type="dxa"/>
                          </w:tcPr>
                          <w:p w14:paraId="6609310E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Septembre 2026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66C4AC87" w14:textId="2567D3E1" w:rsidR="00582BD5" w:rsidRDefault="00DF61EA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14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juillet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  <w:p w14:paraId="09ABD762" w14:textId="3D444AD3" w:rsidR="00582BD5" w:rsidRPr="00676200" w:rsidRDefault="00496F14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28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juillet 2026 (projet déjà approuvé sur le plan scientifique)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14AAEBB" w14:textId="2A0809C4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25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août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91E32B3" w14:textId="5432885E" w:rsidR="00582BD5" w:rsidRPr="00676200" w:rsidRDefault="00582BD5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 9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septembre 2026</w:t>
                            </w:r>
                          </w:p>
                        </w:tc>
                      </w:tr>
                      <w:tr w:rsidR="00582BD5" w:rsidRPr="00676200" w14:paraId="28C2CCF8" w14:textId="77777777" w:rsidTr="00582BD5">
                        <w:tc>
                          <w:tcPr>
                            <w:tcW w:w="1726" w:type="dxa"/>
                          </w:tcPr>
                          <w:p w14:paraId="176C7D22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Octobre 2026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380946BC" w14:textId="76C28792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25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août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2F86733" w14:textId="70AA546A" w:rsidR="00582BD5" w:rsidRPr="00676200" w:rsidRDefault="00DF61EA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22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septembre 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E9BC434" w14:textId="6978F29E" w:rsidR="00582BD5" w:rsidRPr="00676200" w:rsidRDefault="00582BD5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 7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octobre 2026</w:t>
                            </w:r>
                          </w:p>
                        </w:tc>
                      </w:tr>
                      <w:tr w:rsidR="00582BD5" w:rsidRPr="00676200" w14:paraId="185F4A43" w14:textId="77777777" w:rsidTr="00582BD5">
                        <w:tc>
                          <w:tcPr>
                            <w:tcW w:w="1726" w:type="dxa"/>
                          </w:tcPr>
                          <w:p w14:paraId="543E03E9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Novembre 2026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6A28D5DD" w14:textId="772C6CF7" w:rsidR="00582BD5" w:rsidRPr="00676200" w:rsidRDefault="00792EEB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22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septembre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8D6676F" w14:textId="3D80DC5D" w:rsidR="00582BD5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20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octobre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44AE5D1" w14:textId="4BD51B38" w:rsidR="00582BD5" w:rsidRPr="00676200" w:rsidRDefault="00582BD5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4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novembre 2026</w:t>
                            </w:r>
                          </w:p>
                        </w:tc>
                      </w:tr>
                      <w:tr w:rsidR="00582BD5" w:rsidRPr="00676200" w14:paraId="2950F13D" w14:textId="77777777" w:rsidTr="00582BD5">
                        <w:tc>
                          <w:tcPr>
                            <w:tcW w:w="1726" w:type="dxa"/>
                          </w:tcPr>
                          <w:p w14:paraId="1AB09CD2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Décembre 2026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047CEBC6" w14:textId="3FC54A58" w:rsidR="00582BD5" w:rsidRPr="00676200" w:rsidRDefault="00792EEB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20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octobre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9D21A92" w14:textId="6D2465B8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17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novembre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C523891" w14:textId="78ADEBED" w:rsidR="00582BD5" w:rsidRPr="00676200" w:rsidRDefault="00582BD5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décembre 2026</w:t>
                            </w:r>
                          </w:p>
                        </w:tc>
                      </w:tr>
                      <w:tr w:rsidR="00582BD5" w:rsidRPr="00676200" w14:paraId="606130AE" w14:textId="77777777" w:rsidTr="00582BD5">
                        <w:tc>
                          <w:tcPr>
                            <w:tcW w:w="1726" w:type="dxa"/>
                          </w:tcPr>
                          <w:p w14:paraId="21436DA1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Janvier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32D1835E" w14:textId="253FFF94" w:rsidR="00582BD5" w:rsidRPr="00676200" w:rsidRDefault="00792EEB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24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novembre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2026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53C231E" w14:textId="26A9B76A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22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décembre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F1C010E" w14:textId="1CA49985" w:rsidR="00582BD5" w:rsidRPr="00676200" w:rsidRDefault="00582BD5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13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janvier 2027</w:t>
                            </w:r>
                          </w:p>
                        </w:tc>
                      </w:tr>
                      <w:tr w:rsidR="00582BD5" w:rsidRPr="00676200" w14:paraId="79DECFDE" w14:textId="77777777" w:rsidTr="00582BD5">
                        <w:tc>
                          <w:tcPr>
                            <w:tcW w:w="1726" w:type="dxa"/>
                          </w:tcPr>
                          <w:p w14:paraId="0B955EB4" w14:textId="77777777" w:rsidR="00582BD5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Février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7C5ECA8C" w14:textId="38DB2165" w:rsidR="00582BD5" w:rsidRPr="00676200" w:rsidRDefault="00582BD5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15 décembre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7101964" w14:textId="6EA0E54F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19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janvier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FAAE34D" w14:textId="7BCD737C" w:rsidR="00582BD5" w:rsidRPr="00676200" w:rsidRDefault="00582BD5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3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fév</w:t>
                            </w:r>
                            <w:r w:rsidR="002B1464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r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ier 2027</w:t>
                            </w:r>
                          </w:p>
                        </w:tc>
                      </w:tr>
                      <w:tr w:rsidR="00582BD5" w:rsidRPr="00676200" w14:paraId="522C8A1A" w14:textId="77777777" w:rsidTr="00582BD5">
                        <w:tc>
                          <w:tcPr>
                            <w:tcW w:w="1726" w:type="dxa"/>
                          </w:tcPr>
                          <w:p w14:paraId="73D9821D" w14:textId="7A469123" w:rsidR="00DF61EA" w:rsidRPr="00676200" w:rsidRDefault="00582BD5" w:rsidP="00676200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Mars 2027</w:t>
                            </w:r>
                            <w:r w:rsidR="00DF61EA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7A618625" w14:textId="2BBC6D5E" w:rsidR="00582BD5" w:rsidRPr="00676200" w:rsidRDefault="00792EEB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26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janvier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396AE95" w14:textId="6962A765" w:rsidR="00582BD5" w:rsidRPr="00676200" w:rsidRDefault="00DF61EA" w:rsidP="00676200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</w:t>
                            </w:r>
                            <w:r w:rsidR="00582BD5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février</w:t>
                            </w:r>
                            <w:r w:rsidR="00582BD5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6B468FE" w14:textId="6D2C22B4" w:rsidR="00DF61EA" w:rsidRPr="00676200" w:rsidRDefault="00582BD5" w:rsidP="00582BD5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3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mars 2027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*</w:t>
                            </w:r>
                          </w:p>
                        </w:tc>
                      </w:tr>
                      <w:tr w:rsidR="00DF61EA" w:rsidRPr="00676200" w14:paraId="046D95C0" w14:textId="77777777" w:rsidTr="00582BD5">
                        <w:tc>
                          <w:tcPr>
                            <w:tcW w:w="1726" w:type="dxa"/>
                          </w:tcPr>
                          <w:p w14:paraId="72B8DA9D" w14:textId="68F4EE11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Mars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38A7A54F" w14:textId="35A1249C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26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janvier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27D8D50" w14:textId="5AFCED2C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 février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75A2DFB8" w14:textId="36740E23" w:rsidR="00DF61EA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17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mars 2027</w:t>
                            </w:r>
                          </w:p>
                        </w:tc>
                      </w:tr>
                      <w:tr w:rsidR="00DF61EA" w:rsidRPr="00676200" w14:paraId="6AB02A98" w14:textId="77777777" w:rsidTr="00582BD5">
                        <w:tc>
                          <w:tcPr>
                            <w:tcW w:w="1726" w:type="dxa"/>
                          </w:tcPr>
                          <w:p w14:paraId="11BAD945" w14:textId="003ADC90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Avril 2027</w:t>
                            </w:r>
                            <w: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482DED07" w14:textId="0CCA8395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février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91A2454" w14:textId="176C5F17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 mars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2AF095D1" w14:textId="0E55F9BF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7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avril 2027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*</w:t>
                            </w:r>
                          </w:p>
                        </w:tc>
                      </w:tr>
                      <w:tr w:rsidR="00DF61EA" w:rsidRPr="00676200" w14:paraId="0F52ECBE" w14:textId="77777777" w:rsidTr="00582BD5">
                        <w:tc>
                          <w:tcPr>
                            <w:tcW w:w="1726" w:type="dxa"/>
                          </w:tcPr>
                          <w:p w14:paraId="3ABD4DA4" w14:textId="5EC9FE67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Avril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0B58521D" w14:textId="6EB7C13E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février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652EB97" w14:textId="4E6D21BA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 mars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4624DD84" w14:textId="1D367503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14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avril 2027</w:t>
                            </w:r>
                          </w:p>
                        </w:tc>
                      </w:tr>
                      <w:tr w:rsidR="00DF61EA" w:rsidRPr="00676200" w14:paraId="2A4780F5" w14:textId="77777777" w:rsidTr="00582BD5">
                        <w:tc>
                          <w:tcPr>
                            <w:tcW w:w="1726" w:type="dxa"/>
                          </w:tcPr>
                          <w:p w14:paraId="035F07DA" w14:textId="77777777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Mai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6FBCE89F" w14:textId="6F264717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23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mars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5263674" w14:textId="3C263C52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20 avril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1603C920" w14:textId="3FCC64A5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5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mai 2027</w:t>
                            </w:r>
                          </w:p>
                        </w:tc>
                      </w:tr>
                      <w:tr w:rsidR="00DF61EA" w:rsidRPr="00676200" w14:paraId="103E884D" w14:textId="77777777" w:rsidTr="00582BD5">
                        <w:tc>
                          <w:tcPr>
                            <w:tcW w:w="1726" w:type="dxa"/>
                          </w:tcPr>
                          <w:p w14:paraId="142AF08D" w14:textId="77777777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Juin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4E5B17E1" w14:textId="24C4B48A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20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avril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4BA486D" w14:textId="667C28A6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18 mai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09795F02" w14:textId="2BA8C274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juin 2027</w:t>
                            </w:r>
                          </w:p>
                        </w:tc>
                      </w:tr>
                      <w:tr w:rsidR="00DF61EA" w:rsidRPr="00676200" w14:paraId="581202B2" w14:textId="77777777" w:rsidTr="00582BD5">
                        <w:tc>
                          <w:tcPr>
                            <w:tcW w:w="1726" w:type="dxa"/>
                          </w:tcPr>
                          <w:p w14:paraId="49FFAAC5" w14:textId="77777777" w:rsidR="00DF61EA" w:rsidRPr="00676200" w:rsidRDefault="00DF61EA" w:rsidP="00DF61EA">
                            <w:pPr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</w:pPr>
                            <w:r w:rsidRPr="00676200">
                              <w:rPr>
                                <w:rFonts w:cstheme="minorHAnsi"/>
                                <w:b/>
                                <w:color w:val="141482" w:themeColor="text1" w:themeTint="BF"/>
                                <w:szCs w:val="20"/>
                              </w:rPr>
                              <w:t>Juillet 2027</w:t>
                            </w:r>
                          </w:p>
                        </w:tc>
                        <w:tc>
                          <w:tcPr>
                            <w:tcW w:w="2380" w:type="dxa"/>
                          </w:tcPr>
                          <w:p w14:paraId="70471544" w14:textId="7AFAC8FE" w:rsidR="00DF61EA" w:rsidRPr="00676200" w:rsidRDefault="00792EEB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25</w:t>
                            </w:r>
                            <w:r w:rsidR="00DF61EA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mai</w:t>
                            </w:r>
                            <w:r w:rsidR="00DF61EA"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D608D3E" w14:textId="124F012E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22 juin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2027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C1761DB" w14:textId="0E118B20" w:rsidR="00DF61EA" w:rsidRPr="00676200" w:rsidRDefault="00DF61EA" w:rsidP="00DF61EA">
                            <w:pP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Mercredi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>7</w:t>
                            </w:r>
                            <w:r w:rsidRPr="00676200">
                              <w:rPr>
                                <w:rFonts w:cstheme="minorHAnsi"/>
                                <w:color w:val="141482" w:themeColor="text1" w:themeTint="BF"/>
                                <w:szCs w:val="20"/>
                              </w:rPr>
                              <w:t xml:space="preserve"> juillet 2027</w:t>
                            </w:r>
                          </w:p>
                        </w:tc>
                      </w:tr>
                    </w:tbl>
                    <w:p w14:paraId="1BE71D3B" w14:textId="0986373D" w:rsidR="008C3426" w:rsidRPr="00676200" w:rsidRDefault="00DF61EA" w:rsidP="008C3426">
                      <w:pPr>
                        <w:spacing w:after="0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*Projets étudiants priorisés à ces rencontres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34C57" w:rsidRPr="00634C57" w:rsidSect="00DB4E3D">
      <w:headerReference w:type="default" r:id="rId10"/>
      <w:footerReference w:type="default" r:id="rId11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9BCF7" w14:textId="77777777" w:rsidR="002428A9" w:rsidRDefault="002428A9" w:rsidP="002341A1">
      <w:r>
        <w:separator/>
      </w:r>
    </w:p>
  </w:endnote>
  <w:endnote w:type="continuationSeparator" w:id="0">
    <w:p w14:paraId="7E504715" w14:textId="77777777" w:rsidR="002428A9" w:rsidRDefault="002428A9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BFBD" w14:textId="16F09B1B" w:rsidR="00410698" w:rsidRPr="00E3265F" w:rsidRDefault="00E3265F" w:rsidP="00E3265F">
    <w:pPr>
      <w:rPr>
        <w:color w:val="FFFFFF" w:themeColor="background1"/>
      </w:rPr>
    </w:pPr>
    <w:r>
      <w:rPr>
        <w:noProof/>
        <w:lang w:eastAsia="fr-CA"/>
      </w:rPr>
      <w:drawing>
        <wp:anchor distT="0" distB="0" distL="114300" distR="114300" simplePos="0" relativeHeight="251661312" behindDoc="1" locked="0" layoutInCell="1" allowOverlap="1" wp14:anchorId="61D39DFF" wp14:editId="18814621">
          <wp:simplePos x="0" y="0"/>
          <wp:positionH relativeFrom="page">
            <wp:posOffset>5384165</wp:posOffset>
          </wp:positionH>
          <wp:positionV relativeFrom="paragraph">
            <wp:posOffset>-312066</wp:posOffset>
          </wp:positionV>
          <wp:extent cx="2414395" cy="1362554"/>
          <wp:effectExtent l="0" t="0" r="0" b="0"/>
          <wp:wrapNone/>
          <wp:docPr id="1725270228" name="Image 1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95" cy="136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170A72"/>
      </w:rPr>
      <w:t>Date :</w:t>
    </w:r>
    <w:r w:rsidR="00676200">
      <w:rPr>
        <w:color w:val="170A72"/>
      </w:rPr>
      <w:t xml:space="preserve"> 20 juillet 2026</w:t>
    </w:r>
    <w:r w:rsidR="00676200">
      <w:rPr>
        <w:color w:val="170A72"/>
      </w:rPr>
      <w:br/>
      <w:t>Direction de l’enseignement universitaire et de la recherche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2597D" w14:textId="77777777" w:rsidR="002428A9" w:rsidRDefault="002428A9" w:rsidP="002341A1">
      <w:r>
        <w:separator/>
      </w:r>
    </w:p>
  </w:footnote>
  <w:footnote w:type="continuationSeparator" w:id="0">
    <w:p w14:paraId="54C74ABC" w14:textId="77777777" w:rsidR="002428A9" w:rsidRDefault="002428A9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4AB9D" w14:textId="49CDF2BD" w:rsidR="00410698" w:rsidRDefault="00410698" w:rsidP="002341A1">
    <w:pPr>
      <w:rPr>
        <w:color w:val="170A72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722FA65D" wp14:editId="7CE61AB1">
          <wp:simplePos x="0" y="0"/>
          <wp:positionH relativeFrom="page">
            <wp:posOffset>17410</wp:posOffset>
          </wp:positionH>
          <wp:positionV relativeFrom="paragraph">
            <wp:posOffset>-449283</wp:posOffset>
          </wp:positionV>
          <wp:extent cx="7946390" cy="2746845"/>
          <wp:effectExtent l="0" t="0" r="0" b="0"/>
          <wp:wrapNone/>
          <wp:docPr id="27026656" name="Image 2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67493" name="Image 2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6390" cy="274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76F400" w14:textId="6CDF4102" w:rsidR="00410698" w:rsidRDefault="00410698" w:rsidP="002341A1">
    <w:pPr>
      <w:rPr>
        <w:color w:val="170A72"/>
      </w:rPr>
    </w:pPr>
  </w:p>
  <w:p w14:paraId="193BF973" w14:textId="24DDD230" w:rsidR="00410698" w:rsidRDefault="00410698" w:rsidP="002341A1">
    <w:pPr>
      <w:rPr>
        <w:color w:val="170A72"/>
      </w:rPr>
    </w:pPr>
  </w:p>
  <w:p w14:paraId="44FA07AC" w14:textId="29C1D70D" w:rsidR="00410698" w:rsidRDefault="00410698" w:rsidP="002341A1">
    <w:pPr>
      <w:rPr>
        <w:color w:val="170A72"/>
      </w:rPr>
    </w:pPr>
  </w:p>
  <w:p w14:paraId="2F03B247" w14:textId="77777777" w:rsidR="00410698" w:rsidRDefault="00410698" w:rsidP="002341A1">
    <w:pPr>
      <w:rPr>
        <w:color w:val="170A72"/>
      </w:rPr>
    </w:pPr>
  </w:p>
  <w:p w14:paraId="53048DCB" w14:textId="74C39D7D" w:rsidR="00F60FE0" w:rsidRPr="00965978" w:rsidRDefault="00410698" w:rsidP="002341A1">
    <w:pPr>
      <w:rPr>
        <w:color w:val="FFFFFF" w:themeColor="background1"/>
      </w:rPr>
    </w:pPr>
    <w:r w:rsidRPr="0028065E">
      <w:rPr>
        <w:color w:val="170A72"/>
      </w:rPr>
      <w:t xml:space="preserve">Santé Québec </w:t>
    </w:r>
    <w:proofErr w:type="spellStart"/>
    <w:r w:rsidR="00634C57">
      <w:rPr>
        <w:color w:val="170A72"/>
      </w:rPr>
      <w:t>Centre-Sud-de-l’Île-de-Montréal</w:t>
    </w:r>
    <w:proofErr w:type="spellEnd"/>
    <w:r w:rsidRPr="0028065E">
      <w:rPr>
        <w:color w:val="170A72"/>
      </w:rPr>
      <w:t xml:space="preserve"> – Universitaire</w:t>
    </w:r>
    <w:r w:rsidR="00390961" w:rsidRPr="00965978">
      <w:rPr>
        <w:color w:val="FFFFFF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4"/>
    <w:rsid w:val="00015BF2"/>
    <w:rsid w:val="000A104D"/>
    <w:rsid w:val="000A687D"/>
    <w:rsid w:val="000D0A84"/>
    <w:rsid w:val="000E5D11"/>
    <w:rsid w:val="00106629"/>
    <w:rsid w:val="00140A10"/>
    <w:rsid w:val="00163C59"/>
    <w:rsid w:val="00164012"/>
    <w:rsid w:val="00172D43"/>
    <w:rsid w:val="00181931"/>
    <w:rsid w:val="00184D96"/>
    <w:rsid w:val="0019110B"/>
    <w:rsid w:val="00197C5A"/>
    <w:rsid w:val="001C329B"/>
    <w:rsid w:val="002341A1"/>
    <w:rsid w:val="002428A9"/>
    <w:rsid w:val="0027043A"/>
    <w:rsid w:val="002765D6"/>
    <w:rsid w:val="0028065E"/>
    <w:rsid w:val="00285EAC"/>
    <w:rsid w:val="002952FC"/>
    <w:rsid w:val="002A4A4F"/>
    <w:rsid w:val="002B1464"/>
    <w:rsid w:val="002C722C"/>
    <w:rsid w:val="002E24EF"/>
    <w:rsid w:val="00302180"/>
    <w:rsid w:val="00313F67"/>
    <w:rsid w:val="00346533"/>
    <w:rsid w:val="00352DA6"/>
    <w:rsid w:val="00357FB2"/>
    <w:rsid w:val="00365CED"/>
    <w:rsid w:val="00390961"/>
    <w:rsid w:val="0041052A"/>
    <w:rsid w:val="00410698"/>
    <w:rsid w:val="00440AE4"/>
    <w:rsid w:val="0045261E"/>
    <w:rsid w:val="00462144"/>
    <w:rsid w:val="004630E3"/>
    <w:rsid w:val="0047642F"/>
    <w:rsid w:val="004764A0"/>
    <w:rsid w:val="00496F14"/>
    <w:rsid w:val="004A1DE6"/>
    <w:rsid w:val="00505182"/>
    <w:rsid w:val="00527845"/>
    <w:rsid w:val="005347B4"/>
    <w:rsid w:val="0054096A"/>
    <w:rsid w:val="005576EB"/>
    <w:rsid w:val="00582BD5"/>
    <w:rsid w:val="00585C27"/>
    <w:rsid w:val="005B13F4"/>
    <w:rsid w:val="005B169F"/>
    <w:rsid w:val="005B2030"/>
    <w:rsid w:val="005D3D59"/>
    <w:rsid w:val="00617FDD"/>
    <w:rsid w:val="00624BA1"/>
    <w:rsid w:val="0063107B"/>
    <w:rsid w:val="00634C57"/>
    <w:rsid w:val="00651C72"/>
    <w:rsid w:val="00676200"/>
    <w:rsid w:val="006B6073"/>
    <w:rsid w:val="006D08CD"/>
    <w:rsid w:val="00711E12"/>
    <w:rsid w:val="007505C9"/>
    <w:rsid w:val="00786C5F"/>
    <w:rsid w:val="00792EEB"/>
    <w:rsid w:val="007F5774"/>
    <w:rsid w:val="00826D54"/>
    <w:rsid w:val="0084739B"/>
    <w:rsid w:val="008569C0"/>
    <w:rsid w:val="0087656D"/>
    <w:rsid w:val="008833A1"/>
    <w:rsid w:val="00890FAA"/>
    <w:rsid w:val="008A0EED"/>
    <w:rsid w:val="008C3426"/>
    <w:rsid w:val="008C4D17"/>
    <w:rsid w:val="008E3921"/>
    <w:rsid w:val="00907B13"/>
    <w:rsid w:val="009276E7"/>
    <w:rsid w:val="00965978"/>
    <w:rsid w:val="00983CB0"/>
    <w:rsid w:val="009919BF"/>
    <w:rsid w:val="009C0E34"/>
    <w:rsid w:val="009E3367"/>
    <w:rsid w:val="00A26DE3"/>
    <w:rsid w:val="00A406AB"/>
    <w:rsid w:val="00A42D85"/>
    <w:rsid w:val="00A50FF3"/>
    <w:rsid w:val="00A728E3"/>
    <w:rsid w:val="00A73AF3"/>
    <w:rsid w:val="00A941BC"/>
    <w:rsid w:val="00AA74D1"/>
    <w:rsid w:val="00AB573B"/>
    <w:rsid w:val="00AC5395"/>
    <w:rsid w:val="00AE3169"/>
    <w:rsid w:val="00AF683C"/>
    <w:rsid w:val="00B11836"/>
    <w:rsid w:val="00B31BD9"/>
    <w:rsid w:val="00B47CE2"/>
    <w:rsid w:val="00B5287E"/>
    <w:rsid w:val="00B65306"/>
    <w:rsid w:val="00BA5ADE"/>
    <w:rsid w:val="00BB6C15"/>
    <w:rsid w:val="00BF4D90"/>
    <w:rsid w:val="00BF7AF2"/>
    <w:rsid w:val="00C4269B"/>
    <w:rsid w:val="00C74D8C"/>
    <w:rsid w:val="00C77B2E"/>
    <w:rsid w:val="00D40748"/>
    <w:rsid w:val="00D61ADC"/>
    <w:rsid w:val="00DB2D3D"/>
    <w:rsid w:val="00DB4E3D"/>
    <w:rsid w:val="00DB7B13"/>
    <w:rsid w:val="00DC1F2C"/>
    <w:rsid w:val="00DF61EA"/>
    <w:rsid w:val="00E3265F"/>
    <w:rsid w:val="00E64558"/>
    <w:rsid w:val="00E6728B"/>
    <w:rsid w:val="00EA38F0"/>
    <w:rsid w:val="00EF09A5"/>
    <w:rsid w:val="00F10EC9"/>
    <w:rsid w:val="00F367A3"/>
    <w:rsid w:val="00F51D57"/>
    <w:rsid w:val="00F60FE0"/>
    <w:rsid w:val="00F939DF"/>
    <w:rsid w:val="00FB7606"/>
    <w:rsid w:val="00FC05EF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672C74"/>
  <w15:docId w15:val="{1A3E9D33-8037-6348-A8C4-9675B04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table" w:styleId="Grilledutableau">
    <w:name w:val="Table Grid"/>
    <w:basedOn w:val="TableauNormal"/>
    <w:uiPriority w:val="39"/>
    <w:rsid w:val="0067620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LA2311\Downloads\Word_DocCourt_Gabarit_Pale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0" ma:contentTypeDescription="Create a new document." ma:contentTypeScope="" ma:versionID="0b20b236367ea60750cfab7c7f9d46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D8B4D-4475-4498-972F-683426791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Word_DocCourt_Gabarit_Pale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 une page - Santé Québec</vt:lpstr>
      <vt:lpstr/>
    </vt:vector>
  </TitlesOfParts>
  <Company>Ministere de la Sante et des Services Sociaux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une page - Santé Québec</dc:title>
  <dc:creator>Anik Nolet</dc:creator>
  <cp:lastModifiedBy>roukat41</cp:lastModifiedBy>
  <cp:revision>8</cp:revision>
  <dcterms:created xsi:type="dcterms:W3CDTF">2026-07-20T20:18:00Z</dcterms:created>
  <dcterms:modified xsi:type="dcterms:W3CDTF">2026-07-27T17:22:00Z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0x010100CB3F439D90BB934C96F8D3C96CC160B9</vt:lpwstr>
  </property>
  <property fmtid="{D5CDD505-2E9C-101B-9397-08002B2CF9AE}" pid="11" name="MediaServiceImageTags">
    <vt:lpwstr/>
  </property>
  <property fmtid="{D5CDD505-2E9C-101B-9397-08002B2CF9AE}" pid="12" name="Order">
    <vt:r8>476000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_SourceUrl">
    <vt:lpwstr/>
  </property>
  <property fmtid="{D5CDD505-2E9C-101B-9397-08002B2CF9AE}" pid="20" name="_SharedFileIndex">
    <vt:lpwstr/>
  </property>
</Properties>
</file>