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96A3C9" w14:textId="7402932E" w:rsidR="00634C57" w:rsidRPr="00634C57" w:rsidRDefault="00DB7B13" w:rsidP="00634C57">
      <w:pPr>
        <w:pStyle w:val="Titre1"/>
        <w:rPr>
          <w:sz w:val="21"/>
          <w:szCs w:val="18"/>
        </w:rPr>
      </w:pPr>
      <w:r>
        <w:rPr>
          <w:noProof/>
          <w:lang w:eastAsia="fr-CA"/>
        </w:rPr>
        <mc:AlternateContent>
          <mc:Choice Requires="wps">
            <w:drawing>
              <wp:inline distT="0" distB="0" distL="0" distR="0" wp14:anchorId="03C75018" wp14:editId="0DEAB2D9">
                <wp:extent cx="6851176" cy="6981825"/>
                <wp:effectExtent l="0" t="0" r="0" b="0"/>
                <wp:docPr id="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1176" cy="6981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E61D1" w14:textId="34AB71DA" w:rsidR="00676200" w:rsidRDefault="00676200" w:rsidP="00676200">
                            <w:pPr>
                              <w:jc w:val="center"/>
                              <w:rPr>
                                <w:b/>
                                <w:color w:val="141482" w:themeColor="text1" w:themeTint="BF"/>
                                <w:sz w:val="36"/>
                                <w:szCs w:val="36"/>
                              </w:rPr>
                            </w:pPr>
                            <w:r w:rsidRPr="00676200">
                              <w:rPr>
                                <w:b/>
                                <w:color w:val="141482" w:themeColor="text1" w:themeTint="BF"/>
                                <w:sz w:val="36"/>
                                <w:szCs w:val="36"/>
                              </w:rPr>
                              <w:t xml:space="preserve">Calendrier 2026-2027 </w:t>
                            </w:r>
                            <w:r>
                              <w:rPr>
                                <w:b/>
                                <w:color w:val="141482" w:themeColor="text1" w:themeTint="BF"/>
                                <w:sz w:val="36"/>
                                <w:szCs w:val="36"/>
                              </w:rPr>
                              <w:t xml:space="preserve">pour la triple </w:t>
                            </w:r>
                            <w:r w:rsidR="00440AE4">
                              <w:rPr>
                                <w:b/>
                                <w:color w:val="141482" w:themeColor="text1" w:themeTint="BF"/>
                                <w:sz w:val="36"/>
                                <w:szCs w:val="36"/>
                              </w:rPr>
                              <w:t>évaluation</w:t>
                            </w:r>
                            <w:r w:rsidRPr="00676200">
                              <w:rPr>
                                <w:b/>
                                <w:color w:val="141482" w:themeColor="text1" w:themeTint="BF"/>
                                <w:sz w:val="36"/>
                                <w:szCs w:val="36"/>
                              </w:rPr>
                              <w:t xml:space="preserve"> CER </w:t>
                            </w:r>
                            <w:r w:rsidR="0087656D">
                              <w:rPr>
                                <w:b/>
                                <w:color w:val="141482" w:themeColor="text1" w:themeTint="BF"/>
                                <w:sz w:val="36"/>
                                <w:szCs w:val="36"/>
                              </w:rPr>
                              <w:t>RDP</w:t>
                            </w:r>
                          </w:p>
                          <w:p w14:paraId="67A7136A" w14:textId="77777777" w:rsidR="00676200" w:rsidRPr="00676200" w:rsidRDefault="00676200" w:rsidP="00676200">
                            <w:pPr>
                              <w:jc w:val="center"/>
                              <w:rPr>
                                <w:b/>
                                <w:color w:val="141482" w:themeColor="text1" w:themeTint="BF"/>
                                <w:szCs w:val="20"/>
                              </w:rPr>
                            </w:pPr>
                          </w:p>
                          <w:tbl>
                            <w:tblPr>
                              <w:tblStyle w:val="Grilledutablea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726"/>
                              <w:gridCol w:w="2380"/>
                              <w:gridCol w:w="2835"/>
                              <w:gridCol w:w="2977"/>
                            </w:tblGrid>
                            <w:tr w:rsidR="00582BD5" w:rsidRPr="00676200" w14:paraId="0E441C95" w14:textId="77777777" w:rsidTr="00582BD5">
                              <w:tc>
                                <w:tcPr>
                                  <w:tcW w:w="1726" w:type="dxa"/>
                                </w:tcPr>
                                <w:p w14:paraId="2F1381BE" w14:textId="77777777" w:rsidR="00582BD5" w:rsidRPr="00676200" w:rsidRDefault="00582BD5" w:rsidP="00676200">
                                  <w:pPr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 w:rsidRPr="00676200"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  <w:t>Mois de la rencontre</w:t>
                                  </w: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1A652646" w14:textId="77777777" w:rsidR="00582BD5" w:rsidRPr="00676200" w:rsidRDefault="00582BD5" w:rsidP="00676200">
                                  <w:pPr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 w:rsidRPr="00676200"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  <w:t>Date de dépôt</w:t>
                                  </w:r>
                                </w:p>
                                <w:p w14:paraId="357A1383" w14:textId="77777777" w:rsidR="00582BD5" w:rsidRPr="00676200" w:rsidRDefault="00582BD5" w:rsidP="00676200">
                                  <w:pPr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 w:rsidRPr="00676200"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  <w:t>nouveau projet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108AB8F7" w14:textId="0D4CCBDE" w:rsidR="00582BD5" w:rsidRPr="00676200" w:rsidRDefault="00582BD5" w:rsidP="00676200">
                                  <w:pPr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  <w:t>Date de réception du résultat de l’examen de la pré-convenance institutionnelle et de l’approbation scientifique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</w:tcPr>
                                <w:p w14:paraId="1026D33E" w14:textId="77777777" w:rsidR="00582BD5" w:rsidRDefault="00582BD5" w:rsidP="00676200">
                                  <w:pPr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 w:rsidRPr="00676200"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  <w:t>Date de la réunion plénière pour l’évaluation éthique</w:t>
                                  </w:r>
                                </w:p>
                                <w:p w14:paraId="34E69DE5" w14:textId="1A453681" w:rsidR="00582BD5" w:rsidRPr="00676200" w:rsidRDefault="00582BD5" w:rsidP="00676200">
                                  <w:pPr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  <w:t>(Mercredi à partir de 14h00)</w:t>
                                  </w:r>
                                </w:p>
                              </w:tc>
                            </w:tr>
                            <w:tr w:rsidR="00582BD5" w:rsidRPr="00676200" w14:paraId="668BACAE" w14:textId="77777777" w:rsidTr="00582BD5">
                              <w:tc>
                                <w:tcPr>
                                  <w:tcW w:w="1726" w:type="dxa"/>
                                </w:tcPr>
                                <w:p w14:paraId="6609310E" w14:textId="77777777" w:rsidR="00582BD5" w:rsidRPr="00676200" w:rsidRDefault="00582BD5" w:rsidP="00676200">
                                  <w:pPr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 w:rsidRPr="00676200"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  <w:t>Septembre 2026</w:t>
                                  </w: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66C4AC87" w14:textId="2567D3E1" w:rsidR="00582BD5" w:rsidRDefault="00DF61EA" w:rsidP="00582BD5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14</w:t>
                                  </w:r>
                                  <w:r w:rsidR="00582BD5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juillet</w:t>
                                  </w:r>
                                  <w:r w:rsidR="00582BD5"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2026</w:t>
                                  </w:r>
                                </w:p>
                                <w:p w14:paraId="09ABD762" w14:textId="3D444AD3" w:rsidR="00582BD5" w:rsidRPr="00676200" w:rsidRDefault="00496F14" w:rsidP="00582BD5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28</w:t>
                                  </w:r>
                                  <w:r w:rsidR="00582BD5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juillet 2026 (projet déjà approuvé sur le plan scientifique)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614AAEBB" w14:textId="2A0809C4" w:rsidR="00582BD5" w:rsidRPr="00676200" w:rsidRDefault="00DF61EA" w:rsidP="00676200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25</w:t>
                                  </w:r>
                                  <w:r w:rsidR="00582BD5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août</w:t>
                                  </w:r>
                                  <w:r w:rsidR="00582BD5"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2026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</w:tcPr>
                                <w:p w14:paraId="091E32B3" w14:textId="5432885E" w:rsidR="00582BD5" w:rsidRPr="00676200" w:rsidRDefault="00582BD5" w:rsidP="00676200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Mercredi 9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septembre 2026</w:t>
                                  </w:r>
                                </w:p>
                              </w:tc>
                            </w:tr>
                            <w:tr w:rsidR="00582BD5" w:rsidRPr="00676200" w14:paraId="28C2CCF8" w14:textId="77777777" w:rsidTr="00582BD5">
                              <w:tc>
                                <w:tcPr>
                                  <w:tcW w:w="1726" w:type="dxa"/>
                                </w:tcPr>
                                <w:p w14:paraId="176C7D22" w14:textId="77777777" w:rsidR="00582BD5" w:rsidRPr="00676200" w:rsidRDefault="00582BD5" w:rsidP="00676200">
                                  <w:pPr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 w:rsidRPr="00676200"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  <w:t>Octobre 2026</w:t>
                                  </w: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380946BC" w14:textId="76C28792" w:rsidR="00582BD5" w:rsidRPr="00676200" w:rsidRDefault="00DF61EA" w:rsidP="00676200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25</w:t>
                                  </w:r>
                                  <w:r w:rsidR="00582BD5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août</w:t>
                                  </w:r>
                                  <w:r w:rsidR="00582BD5"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2026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22F86733" w14:textId="70AA546A" w:rsidR="00582BD5" w:rsidRPr="00676200" w:rsidRDefault="00DF61EA" w:rsidP="00582BD5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22</w:t>
                                  </w:r>
                                  <w:r w:rsidR="00582BD5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septembre </w:t>
                                  </w:r>
                                  <w:r w:rsidR="00582BD5"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</w:tcPr>
                                <w:p w14:paraId="2E9BC434" w14:textId="6978F29E" w:rsidR="00582BD5" w:rsidRPr="00676200" w:rsidRDefault="00582BD5" w:rsidP="00676200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Mercredi 7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octobre 2026</w:t>
                                  </w:r>
                                </w:p>
                              </w:tc>
                            </w:tr>
                            <w:tr w:rsidR="00582BD5" w:rsidRPr="00676200" w14:paraId="185F4A43" w14:textId="77777777" w:rsidTr="00582BD5">
                              <w:tc>
                                <w:tcPr>
                                  <w:tcW w:w="1726" w:type="dxa"/>
                                </w:tcPr>
                                <w:p w14:paraId="543E03E9" w14:textId="77777777" w:rsidR="00582BD5" w:rsidRPr="00676200" w:rsidRDefault="00582BD5" w:rsidP="00676200">
                                  <w:pPr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 w:rsidRPr="00676200"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  <w:t>Novembre 2026</w:t>
                                  </w: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6A28D5DD" w14:textId="772C6CF7" w:rsidR="00582BD5" w:rsidRPr="00676200" w:rsidRDefault="00792EEB" w:rsidP="00676200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22</w:t>
                                  </w:r>
                                  <w:r w:rsidR="00582BD5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septembre</w:t>
                                  </w:r>
                                  <w:r w:rsidR="00582BD5"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2026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38D6676F" w14:textId="3D80DC5D" w:rsidR="00582BD5" w:rsidRPr="00676200" w:rsidRDefault="00DF61EA" w:rsidP="00DF61EA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20</w:t>
                                  </w:r>
                                  <w:r w:rsidR="00582BD5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octobre</w:t>
                                  </w:r>
                                  <w:r w:rsidR="00582BD5"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2026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</w:tcPr>
                                <w:p w14:paraId="144AE5D1" w14:textId="4BD51B38" w:rsidR="00582BD5" w:rsidRPr="00676200" w:rsidRDefault="00582BD5" w:rsidP="00582BD5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Mercredi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4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novembre 2026</w:t>
                                  </w:r>
                                </w:p>
                              </w:tc>
                            </w:tr>
                            <w:tr w:rsidR="00582BD5" w:rsidRPr="00676200" w14:paraId="2950F13D" w14:textId="77777777" w:rsidTr="00582BD5">
                              <w:tc>
                                <w:tcPr>
                                  <w:tcW w:w="1726" w:type="dxa"/>
                                </w:tcPr>
                                <w:p w14:paraId="1AB09CD2" w14:textId="77777777" w:rsidR="00582BD5" w:rsidRPr="00676200" w:rsidRDefault="00582BD5" w:rsidP="00676200">
                                  <w:pPr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 w:rsidRPr="00676200"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  <w:t>Décembre 2026</w:t>
                                  </w: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047CEBC6" w14:textId="3FC54A58" w:rsidR="00582BD5" w:rsidRPr="00676200" w:rsidRDefault="00792EEB" w:rsidP="00676200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20</w:t>
                                  </w:r>
                                  <w:r w:rsidR="00582BD5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octobre</w:t>
                                  </w:r>
                                  <w:r w:rsidR="00582BD5"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2026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59D21A92" w14:textId="6D2465B8" w:rsidR="00582BD5" w:rsidRPr="00676200" w:rsidRDefault="00DF61EA" w:rsidP="00676200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17</w:t>
                                  </w:r>
                                  <w:r w:rsidR="00582BD5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novembre</w:t>
                                  </w:r>
                                  <w:r w:rsidR="00582BD5"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2026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</w:tcPr>
                                <w:p w14:paraId="6C523891" w14:textId="78ADEBED" w:rsidR="00582BD5" w:rsidRPr="00676200" w:rsidRDefault="00582BD5" w:rsidP="00582BD5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Mercredi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décembre 2026</w:t>
                                  </w:r>
                                </w:p>
                              </w:tc>
                            </w:tr>
                            <w:tr w:rsidR="00582BD5" w:rsidRPr="00676200" w14:paraId="606130AE" w14:textId="77777777" w:rsidTr="00582BD5">
                              <w:tc>
                                <w:tcPr>
                                  <w:tcW w:w="1726" w:type="dxa"/>
                                </w:tcPr>
                                <w:p w14:paraId="21436DA1" w14:textId="77777777" w:rsidR="00582BD5" w:rsidRPr="00676200" w:rsidRDefault="00582BD5" w:rsidP="00676200">
                                  <w:pPr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 w:rsidRPr="00676200"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  <w:t>Janvier 2027</w:t>
                                  </w: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32D1835E" w14:textId="253FFF94" w:rsidR="00582BD5" w:rsidRPr="00676200" w:rsidRDefault="00792EEB" w:rsidP="00676200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24</w:t>
                                  </w:r>
                                  <w:r w:rsidR="00582BD5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novembre</w:t>
                                  </w:r>
                                  <w:r w:rsidR="00582BD5"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2026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453C231E" w14:textId="4BA5F8DF" w:rsidR="00582BD5" w:rsidRPr="00676200" w:rsidRDefault="00DF61EA" w:rsidP="00676200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22</w:t>
                                  </w:r>
                                  <w:r w:rsidR="00582BD5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décembre</w:t>
                                  </w:r>
                                  <w:r w:rsidR="003B055E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2026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</w:tcPr>
                                <w:p w14:paraId="2F1C010E" w14:textId="1CA49985" w:rsidR="00582BD5" w:rsidRPr="00676200" w:rsidRDefault="00582BD5" w:rsidP="00582BD5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Mercredi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13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janvier 2027</w:t>
                                  </w:r>
                                </w:p>
                              </w:tc>
                            </w:tr>
                            <w:tr w:rsidR="00582BD5" w:rsidRPr="00676200" w14:paraId="79DECFDE" w14:textId="77777777" w:rsidTr="00582BD5">
                              <w:tc>
                                <w:tcPr>
                                  <w:tcW w:w="1726" w:type="dxa"/>
                                </w:tcPr>
                                <w:p w14:paraId="0B955EB4" w14:textId="77777777" w:rsidR="00582BD5" w:rsidRPr="00676200" w:rsidRDefault="00582BD5" w:rsidP="00676200">
                                  <w:pPr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 w:rsidRPr="00676200"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  <w:t>Février 2027</w:t>
                                  </w: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C5ECA8C" w14:textId="3F4A9B84" w:rsidR="00582BD5" w:rsidRPr="00676200" w:rsidRDefault="00582BD5" w:rsidP="00676200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15 décembre</w:t>
                                  </w:r>
                                  <w:r w:rsidR="003B055E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2026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57101964" w14:textId="6E393785" w:rsidR="00582BD5" w:rsidRPr="00676200" w:rsidRDefault="00DF61EA" w:rsidP="00676200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19</w:t>
                                  </w:r>
                                  <w:r w:rsidR="00582BD5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janvier</w:t>
                                  </w:r>
                                  <w:r w:rsidR="003B055E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2027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  <w:tc>
                                <w:tcPr>
                                  <w:tcW w:w="2977" w:type="dxa"/>
                                </w:tcPr>
                                <w:p w14:paraId="1FAAE34D" w14:textId="7BCD737C" w:rsidR="00582BD5" w:rsidRPr="00676200" w:rsidRDefault="00582BD5" w:rsidP="00582BD5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Mercredi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3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fév</w:t>
                                  </w:r>
                                  <w:r w:rsidR="002B1464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r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ier 2027</w:t>
                                  </w:r>
                                </w:p>
                              </w:tc>
                            </w:tr>
                            <w:tr w:rsidR="00582BD5" w:rsidRPr="00676200" w14:paraId="522C8A1A" w14:textId="77777777" w:rsidTr="00582BD5">
                              <w:tc>
                                <w:tcPr>
                                  <w:tcW w:w="1726" w:type="dxa"/>
                                </w:tcPr>
                                <w:p w14:paraId="73D9821D" w14:textId="7A469123" w:rsidR="00DF61EA" w:rsidRPr="00676200" w:rsidRDefault="00582BD5" w:rsidP="00676200">
                                  <w:pPr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 w:rsidRPr="00676200"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  <w:t>Mars 2027</w:t>
                                  </w:r>
                                  <w:r w:rsidR="00DF61EA"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A618625" w14:textId="2BBC6D5E" w:rsidR="00582BD5" w:rsidRPr="00676200" w:rsidRDefault="00792EEB" w:rsidP="00676200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26</w:t>
                                  </w:r>
                                  <w:r w:rsidR="00582BD5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janvier</w:t>
                                  </w:r>
                                  <w:r w:rsidR="00582BD5"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2027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4396AE95" w14:textId="6962A765" w:rsidR="00582BD5" w:rsidRPr="00676200" w:rsidRDefault="00DF61EA" w:rsidP="00676200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23</w:t>
                                  </w:r>
                                  <w:r w:rsidR="00582BD5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février</w:t>
                                  </w:r>
                                  <w:r w:rsidR="00582BD5"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2027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</w:tcPr>
                                <w:p w14:paraId="06B468FE" w14:textId="6D2C22B4" w:rsidR="00DF61EA" w:rsidRPr="00676200" w:rsidRDefault="00582BD5" w:rsidP="00582BD5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Mercredi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3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mars 2027</w:t>
                                  </w:r>
                                  <w:r w:rsidR="00DF61EA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*</w:t>
                                  </w:r>
                                </w:p>
                              </w:tc>
                            </w:tr>
                            <w:tr w:rsidR="00DF61EA" w:rsidRPr="00676200" w14:paraId="046D95C0" w14:textId="77777777" w:rsidTr="00582BD5">
                              <w:tc>
                                <w:tcPr>
                                  <w:tcW w:w="1726" w:type="dxa"/>
                                </w:tcPr>
                                <w:p w14:paraId="72B8DA9D" w14:textId="68F4EE11" w:rsidR="00DF61EA" w:rsidRPr="00676200" w:rsidRDefault="00DF61EA" w:rsidP="00DF61EA">
                                  <w:pPr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 w:rsidRPr="00676200"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  <w:t>Mars 2027</w:t>
                                  </w: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38A7A54F" w14:textId="35A1249C" w:rsidR="00DF61EA" w:rsidRPr="00676200" w:rsidRDefault="00792EEB" w:rsidP="00DF61EA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26</w:t>
                                  </w:r>
                                  <w:r w:rsidR="00DF61EA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janvier</w:t>
                                  </w:r>
                                  <w:r w:rsidR="00DF61EA"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2027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127D8D50" w14:textId="5AFCED2C" w:rsidR="00DF61EA" w:rsidRPr="00676200" w:rsidRDefault="00DF61EA" w:rsidP="00DF61EA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23 février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2027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</w:tcPr>
                                <w:p w14:paraId="75A2DFB8" w14:textId="36740E23" w:rsidR="00DF61EA" w:rsidRDefault="00DF61EA" w:rsidP="00DF61EA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Mercredi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17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mars 2027</w:t>
                                  </w:r>
                                </w:p>
                              </w:tc>
                            </w:tr>
                            <w:tr w:rsidR="00DF61EA" w:rsidRPr="00676200" w14:paraId="6AB02A98" w14:textId="77777777" w:rsidTr="00582BD5">
                              <w:tc>
                                <w:tcPr>
                                  <w:tcW w:w="1726" w:type="dxa"/>
                                </w:tcPr>
                                <w:p w14:paraId="11BAD945" w14:textId="003ADC90" w:rsidR="00DF61EA" w:rsidRPr="00676200" w:rsidRDefault="00DF61EA" w:rsidP="00DF61EA">
                                  <w:pPr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 w:rsidRPr="00676200"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  <w:t>Avril 2027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482DED07" w14:textId="0CCA8395" w:rsidR="00DF61EA" w:rsidRPr="00676200" w:rsidRDefault="00792EEB" w:rsidP="00DF61EA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23</w:t>
                                  </w:r>
                                  <w:r w:rsidR="00DF61EA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février</w:t>
                                  </w:r>
                                  <w:r w:rsidR="00DF61EA"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2027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691A2454" w14:textId="176C5F17" w:rsidR="00DF61EA" w:rsidRPr="00676200" w:rsidRDefault="00DF61EA" w:rsidP="00DF61EA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23 mars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2027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</w:tcPr>
                                <w:p w14:paraId="2AF095D1" w14:textId="0E55F9BF" w:rsidR="00DF61EA" w:rsidRPr="00676200" w:rsidRDefault="00DF61EA" w:rsidP="00DF61EA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Mercredi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7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avril 2027</w:t>
                                  </w: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*</w:t>
                                  </w:r>
                                </w:p>
                              </w:tc>
                            </w:tr>
                            <w:tr w:rsidR="00DF61EA" w:rsidRPr="00676200" w14:paraId="0F52ECBE" w14:textId="77777777" w:rsidTr="00582BD5">
                              <w:tc>
                                <w:tcPr>
                                  <w:tcW w:w="1726" w:type="dxa"/>
                                </w:tcPr>
                                <w:p w14:paraId="3ABD4DA4" w14:textId="5EC9FE67" w:rsidR="00DF61EA" w:rsidRPr="00676200" w:rsidRDefault="00DF61EA" w:rsidP="00DF61EA">
                                  <w:pPr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 w:rsidRPr="00676200"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  <w:t>Avril 2027</w:t>
                                  </w: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0B58521D" w14:textId="6EB7C13E" w:rsidR="00DF61EA" w:rsidRPr="00676200" w:rsidRDefault="00792EEB" w:rsidP="00DF61EA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23</w:t>
                                  </w:r>
                                  <w:r w:rsidR="00DF61EA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février</w:t>
                                  </w:r>
                                  <w:r w:rsidR="00DF61EA"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2027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5652EB97" w14:textId="4E6D21BA" w:rsidR="00DF61EA" w:rsidRPr="00676200" w:rsidRDefault="00DF61EA" w:rsidP="00DF61EA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23 mars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2027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</w:tcPr>
                                <w:p w14:paraId="4624DD84" w14:textId="1D367503" w:rsidR="00DF61EA" w:rsidRPr="00676200" w:rsidRDefault="00DF61EA" w:rsidP="00DF61EA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Mercredi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14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avril 2027</w:t>
                                  </w:r>
                                </w:p>
                              </w:tc>
                            </w:tr>
                            <w:tr w:rsidR="00DF61EA" w:rsidRPr="00676200" w14:paraId="2A4780F5" w14:textId="77777777" w:rsidTr="00582BD5">
                              <w:tc>
                                <w:tcPr>
                                  <w:tcW w:w="1726" w:type="dxa"/>
                                </w:tcPr>
                                <w:p w14:paraId="035F07DA" w14:textId="77777777" w:rsidR="00DF61EA" w:rsidRPr="00676200" w:rsidRDefault="00DF61EA" w:rsidP="00DF61EA">
                                  <w:pPr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 w:rsidRPr="00676200"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  <w:t>Mai 2027</w:t>
                                  </w: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6FBCE89F" w14:textId="6F264717" w:rsidR="00DF61EA" w:rsidRPr="00676200" w:rsidRDefault="00792EEB" w:rsidP="00DF61EA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23</w:t>
                                  </w:r>
                                  <w:r w:rsidR="00DF61EA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mars</w:t>
                                  </w:r>
                                  <w:r w:rsidR="00DF61EA"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2027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35263674" w14:textId="3C263C52" w:rsidR="00DF61EA" w:rsidRPr="00676200" w:rsidRDefault="00DF61EA" w:rsidP="00DF61EA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20 avril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2027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</w:tcPr>
                                <w:p w14:paraId="1603C920" w14:textId="3FCC64A5" w:rsidR="00DF61EA" w:rsidRPr="00676200" w:rsidRDefault="00DF61EA" w:rsidP="00DF61EA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Mercredi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5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mai 2027</w:t>
                                  </w:r>
                                </w:p>
                              </w:tc>
                            </w:tr>
                            <w:tr w:rsidR="00DF61EA" w:rsidRPr="00676200" w14:paraId="103E884D" w14:textId="77777777" w:rsidTr="00582BD5">
                              <w:tc>
                                <w:tcPr>
                                  <w:tcW w:w="1726" w:type="dxa"/>
                                </w:tcPr>
                                <w:p w14:paraId="142AF08D" w14:textId="77777777" w:rsidR="00DF61EA" w:rsidRPr="00676200" w:rsidRDefault="00DF61EA" w:rsidP="00DF61EA">
                                  <w:pPr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 w:rsidRPr="00676200"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  <w:t>Juin 2027</w:t>
                                  </w: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4E5B17E1" w14:textId="24C4B48A" w:rsidR="00DF61EA" w:rsidRPr="00676200" w:rsidRDefault="00792EEB" w:rsidP="00DF61EA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20</w:t>
                                  </w:r>
                                  <w:r w:rsidR="00DF61EA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avril</w:t>
                                  </w:r>
                                  <w:r w:rsidR="00DF61EA"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2027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54BA486D" w14:textId="667C28A6" w:rsidR="00DF61EA" w:rsidRPr="00676200" w:rsidRDefault="00DF61EA" w:rsidP="00DF61EA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18 mai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2027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</w:tcPr>
                                <w:p w14:paraId="09795F02" w14:textId="2BA8C274" w:rsidR="00DF61EA" w:rsidRPr="00676200" w:rsidRDefault="00DF61EA" w:rsidP="00DF61EA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Mercredi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juin 2027</w:t>
                                  </w:r>
                                </w:p>
                              </w:tc>
                            </w:tr>
                            <w:tr w:rsidR="00DF61EA" w:rsidRPr="00676200" w14:paraId="581202B2" w14:textId="77777777" w:rsidTr="00582BD5">
                              <w:tc>
                                <w:tcPr>
                                  <w:tcW w:w="1726" w:type="dxa"/>
                                </w:tcPr>
                                <w:p w14:paraId="49FFAAC5" w14:textId="77777777" w:rsidR="00DF61EA" w:rsidRPr="00676200" w:rsidRDefault="00DF61EA" w:rsidP="00DF61EA">
                                  <w:pPr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 w:rsidRPr="00676200">
                                    <w:rPr>
                                      <w:rFonts w:cstheme="minorHAnsi"/>
                                      <w:b/>
                                      <w:color w:val="141482" w:themeColor="text1" w:themeTint="BF"/>
                                      <w:szCs w:val="20"/>
                                    </w:rPr>
                                    <w:t>Juillet 2027</w:t>
                                  </w: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0471544" w14:textId="7AFAC8FE" w:rsidR="00DF61EA" w:rsidRPr="00676200" w:rsidRDefault="00792EEB" w:rsidP="00DF61EA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25</w:t>
                                  </w:r>
                                  <w:r w:rsidR="00DF61EA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mai</w:t>
                                  </w:r>
                                  <w:r w:rsidR="00DF61EA"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2027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2D608D3E" w14:textId="124F012E" w:rsidR="00DF61EA" w:rsidRPr="00676200" w:rsidRDefault="00DF61EA" w:rsidP="00DF61EA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22 juin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2027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</w:tcPr>
                                <w:p w14:paraId="6C1761DB" w14:textId="0E118B20" w:rsidR="00DF61EA" w:rsidRPr="00676200" w:rsidRDefault="00DF61EA" w:rsidP="00DF61EA">
                                  <w:pP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Mercredi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>7</w:t>
                                  </w:r>
                                  <w:r w:rsidRPr="00676200">
                                    <w:rPr>
                                      <w:rFonts w:cstheme="minorHAnsi"/>
                                      <w:color w:val="141482" w:themeColor="text1" w:themeTint="BF"/>
                                      <w:szCs w:val="20"/>
                                    </w:rPr>
                                    <w:t xml:space="preserve"> juillet 2027</w:t>
                                  </w:r>
                                </w:p>
                              </w:tc>
                            </w:tr>
                          </w:tbl>
                          <w:p w14:paraId="1BE71D3B" w14:textId="0986373D" w:rsidR="008C3426" w:rsidRPr="00676200" w:rsidRDefault="00DF61EA" w:rsidP="008C3426">
                            <w:pPr>
                              <w:spacing w:after="0"/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*Projets étudiants priorisés à ces rencontres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C750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539.45pt;height:54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" filled="f" stroked="f">
                <v:textbox>
                  <w:txbxContent>
                    <w:p w14:paraId="103E61D1" w14:textId="34AB71DA" w:rsidR="00676200" w:rsidRDefault="00676200" w:rsidP="00676200">
                      <w:pPr>
                        <w:jc w:val="center"/>
                        <w:rPr>
                          <w:b/>
                          <w:color w:val="141482" w:themeColor="text1" w:themeTint="BF"/>
                          <w:sz w:val="36"/>
                          <w:szCs w:val="36"/>
                        </w:rPr>
                      </w:pPr>
                      <w:r w:rsidRPr="00676200">
                        <w:rPr>
                          <w:b/>
                          <w:color w:val="141482" w:themeColor="text1" w:themeTint="BF"/>
                          <w:sz w:val="36"/>
                          <w:szCs w:val="36"/>
                        </w:rPr>
                        <w:t xml:space="preserve">Calendrier 2026-2027 </w:t>
                      </w:r>
                      <w:r>
                        <w:rPr>
                          <w:b/>
                          <w:color w:val="141482" w:themeColor="text1" w:themeTint="BF"/>
                          <w:sz w:val="36"/>
                          <w:szCs w:val="36"/>
                        </w:rPr>
                        <w:t xml:space="preserve">pour la triple </w:t>
                      </w:r>
                      <w:r w:rsidR="00440AE4">
                        <w:rPr>
                          <w:b/>
                          <w:color w:val="141482" w:themeColor="text1" w:themeTint="BF"/>
                          <w:sz w:val="36"/>
                          <w:szCs w:val="36"/>
                        </w:rPr>
                        <w:t>évaluation</w:t>
                      </w:r>
                      <w:r w:rsidRPr="00676200">
                        <w:rPr>
                          <w:b/>
                          <w:color w:val="141482" w:themeColor="text1" w:themeTint="BF"/>
                          <w:sz w:val="36"/>
                          <w:szCs w:val="36"/>
                        </w:rPr>
                        <w:t xml:space="preserve"> CER </w:t>
                      </w:r>
                      <w:r w:rsidR="0087656D">
                        <w:rPr>
                          <w:b/>
                          <w:color w:val="141482" w:themeColor="text1" w:themeTint="BF"/>
                          <w:sz w:val="36"/>
                          <w:szCs w:val="36"/>
                        </w:rPr>
                        <w:t>RDP</w:t>
                      </w:r>
                    </w:p>
                    <w:p w14:paraId="67A7136A" w14:textId="77777777" w:rsidR="00676200" w:rsidRPr="00676200" w:rsidRDefault="00676200" w:rsidP="00676200">
                      <w:pPr>
                        <w:jc w:val="center"/>
                        <w:rPr>
                          <w:b/>
                          <w:color w:val="141482" w:themeColor="text1" w:themeTint="BF"/>
                          <w:szCs w:val="20"/>
                        </w:rPr>
                      </w:pPr>
                    </w:p>
                    <w:tbl>
                      <w:tblPr>
                        <w:tblStyle w:val="Grilledutablea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726"/>
                        <w:gridCol w:w="2380"/>
                        <w:gridCol w:w="2835"/>
                        <w:gridCol w:w="2977"/>
                      </w:tblGrid>
                      <w:tr w:rsidR="00582BD5" w:rsidRPr="00676200" w14:paraId="0E441C95" w14:textId="77777777" w:rsidTr="00582BD5">
                        <w:tc>
                          <w:tcPr>
                            <w:tcW w:w="1726" w:type="dxa"/>
                          </w:tcPr>
                          <w:p w14:paraId="2F1381BE" w14:textId="77777777" w:rsidR="00582BD5" w:rsidRPr="00676200" w:rsidRDefault="00582BD5" w:rsidP="00676200">
                            <w:pPr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</w:pPr>
                            <w:r w:rsidRPr="00676200"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  <w:t>Mois de la rencontre</w:t>
                            </w:r>
                          </w:p>
                        </w:tc>
                        <w:tc>
                          <w:tcPr>
                            <w:tcW w:w="2380" w:type="dxa"/>
                          </w:tcPr>
                          <w:p w14:paraId="1A652646" w14:textId="77777777" w:rsidR="00582BD5" w:rsidRPr="00676200" w:rsidRDefault="00582BD5" w:rsidP="00676200">
                            <w:pPr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</w:pPr>
                            <w:r w:rsidRPr="00676200"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  <w:t>Date de dépôt</w:t>
                            </w:r>
                          </w:p>
                          <w:p w14:paraId="357A1383" w14:textId="77777777" w:rsidR="00582BD5" w:rsidRPr="00676200" w:rsidRDefault="00582BD5" w:rsidP="00676200">
                            <w:pPr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</w:pPr>
                            <w:r w:rsidRPr="00676200"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  <w:t>nouveau projet</w:t>
                            </w:r>
                          </w:p>
                        </w:tc>
                        <w:tc>
                          <w:tcPr>
                            <w:tcW w:w="2835" w:type="dxa"/>
                          </w:tcPr>
                          <w:p w14:paraId="108AB8F7" w14:textId="0D4CCBDE" w:rsidR="00582BD5" w:rsidRPr="00676200" w:rsidRDefault="00582BD5" w:rsidP="00676200">
                            <w:pPr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  <w:t>Date de réception du résultat de l’examen de la pré-convenance institutionnelle et de l’approbation scientifique</w:t>
                            </w:r>
                          </w:p>
                        </w:tc>
                        <w:tc>
                          <w:tcPr>
                            <w:tcW w:w="2977" w:type="dxa"/>
                          </w:tcPr>
                          <w:p w14:paraId="1026D33E" w14:textId="77777777" w:rsidR="00582BD5" w:rsidRDefault="00582BD5" w:rsidP="00676200">
                            <w:pPr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</w:pPr>
                            <w:r w:rsidRPr="00676200"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  <w:t>Date de la réunion plénière pour l’évaluation éthique</w:t>
                            </w:r>
                          </w:p>
                          <w:p w14:paraId="34E69DE5" w14:textId="1A453681" w:rsidR="00582BD5" w:rsidRPr="00676200" w:rsidRDefault="00582BD5" w:rsidP="00676200">
                            <w:pPr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  <w:t>(Mercredi à partir de 14h00)</w:t>
                            </w:r>
                          </w:p>
                        </w:tc>
                      </w:tr>
                      <w:tr w:rsidR="00582BD5" w:rsidRPr="00676200" w14:paraId="668BACAE" w14:textId="77777777" w:rsidTr="00582BD5">
                        <w:tc>
                          <w:tcPr>
                            <w:tcW w:w="1726" w:type="dxa"/>
                          </w:tcPr>
                          <w:p w14:paraId="6609310E" w14:textId="77777777" w:rsidR="00582BD5" w:rsidRPr="00676200" w:rsidRDefault="00582BD5" w:rsidP="00676200">
                            <w:pPr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</w:pPr>
                            <w:r w:rsidRPr="00676200"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  <w:t>Septembre 2026</w:t>
                            </w:r>
                          </w:p>
                        </w:tc>
                        <w:tc>
                          <w:tcPr>
                            <w:tcW w:w="2380" w:type="dxa"/>
                          </w:tcPr>
                          <w:p w14:paraId="66C4AC87" w14:textId="2567D3E1" w:rsidR="00582BD5" w:rsidRDefault="00DF61EA" w:rsidP="00582BD5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14</w:t>
                            </w:r>
                            <w:r w:rsidR="00582BD5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juillet</w:t>
                            </w:r>
                            <w:r w:rsidR="00582BD5"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2026</w:t>
                            </w:r>
                          </w:p>
                          <w:p w14:paraId="09ABD762" w14:textId="3D444AD3" w:rsidR="00582BD5" w:rsidRPr="00676200" w:rsidRDefault="00496F14" w:rsidP="00582BD5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28</w:t>
                            </w:r>
                            <w:r w:rsidR="00582BD5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juillet 2026 (projet déjà approuvé sur le plan scientifique)</w:t>
                            </w:r>
                          </w:p>
                        </w:tc>
                        <w:tc>
                          <w:tcPr>
                            <w:tcW w:w="2835" w:type="dxa"/>
                          </w:tcPr>
                          <w:p w14:paraId="614AAEBB" w14:textId="2A0809C4" w:rsidR="00582BD5" w:rsidRPr="00676200" w:rsidRDefault="00DF61EA" w:rsidP="00676200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25</w:t>
                            </w:r>
                            <w:r w:rsidR="00582BD5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août</w:t>
                            </w:r>
                            <w:r w:rsidR="00582BD5"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2026</w:t>
                            </w:r>
                          </w:p>
                        </w:tc>
                        <w:tc>
                          <w:tcPr>
                            <w:tcW w:w="2977" w:type="dxa"/>
                          </w:tcPr>
                          <w:p w14:paraId="091E32B3" w14:textId="5432885E" w:rsidR="00582BD5" w:rsidRPr="00676200" w:rsidRDefault="00582BD5" w:rsidP="00676200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Mercredi 9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septembre 2026</w:t>
                            </w:r>
                          </w:p>
                        </w:tc>
                      </w:tr>
                      <w:tr w:rsidR="00582BD5" w:rsidRPr="00676200" w14:paraId="28C2CCF8" w14:textId="77777777" w:rsidTr="00582BD5">
                        <w:tc>
                          <w:tcPr>
                            <w:tcW w:w="1726" w:type="dxa"/>
                          </w:tcPr>
                          <w:p w14:paraId="176C7D22" w14:textId="77777777" w:rsidR="00582BD5" w:rsidRPr="00676200" w:rsidRDefault="00582BD5" w:rsidP="00676200">
                            <w:pPr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</w:pPr>
                            <w:r w:rsidRPr="00676200"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  <w:t>Octobre 2026</w:t>
                            </w:r>
                          </w:p>
                        </w:tc>
                        <w:tc>
                          <w:tcPr>
                            <w:tcW w:w="2380" w:type="dxa"/>
                          </w:tcPr>
                          <w:p w14:paraId="380946BC" w14:textId="76C28792" w:rsidR="00582BD5" w:rsidRPr="00676200" w:rsidRDefault="00DF61EA" w:rsidP="00676200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25</w:t>
                            </w:r>
                            <w:r w:rsidR="00582BD5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août</w:t>
                            </w:r>
                            <w:r w:rsidR="00582BD5"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2026</w:t>
                            </w:r>
                          </w:p>
                        </w:tc>
                        <w:tc>
                          <w:tcPr>
                            <w:tcW w:w="2835" w:type="dxa"/>
                          </w:tcPr>
                          <w:p w14:paraId="22F86733" w14:textId="70AA546A" w:rsidR="00582BD5" w:rsidRPr="00676200" w:rsidRDefault="00DF61EA" w:rsidP="00582BD5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22</w:t>
                            </w:r>
                            <w:r w:rsidR="00582BD5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septembre </w:t>
                            </w:r>
                            <w:r w:rsidR="00582BD5"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2977" w:type="dxa"/>
                          </w:tcPr>
                          <w:p w14:paraId="2E9BC434" w14:textId="6978F29E" w:rsidR="00582BD5" w:rsidRPr="00676200" w:rsidRDefault="00582BD5" w:rsidP="00676200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Mercredi 7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octobre 2026</w:t>
                            </w:r>
                          </w:p>
                        </w:tc>
                      </w:tr>
                      <w:tr w:rsidR="00582BD5" w:rsidRPr="00676200" w14:paraId="185F4A43" w14:textId="77777777" w:rsidTr="00582BD5">
                        <w:tc>
                          <w:tcPr>
                            <w:tcW w:w="1726" w:type="dxa"/>
                          </w:tcPr>
                          <w:p w14:paraId="543E03E9" w14:textId="77777777" w:rsidR="00582BD5" w:rsidRPr="00676200" w:rsidRDefault="00582BD5" w:rsidP="00676200">
                            <w:pPr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</w:pPr>
                            <w:r w:rsidRPr="00676200"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  <w:t>Novembre 2026</w:t>
                            </w:r>
                          </w:p>
                        </w:tc>
                        <w:tc>
                          <w:tcPr>
                            <w:tcW w:w="2380" w:type="dxa"/>
                          </w:tcPr>
                          <w:p w14:paraId="6A28D5DD" w14:textId="772C6CF7" w:rsidR="00582BD5" w:rsidRPr="00676200" w:rsidRDefault="00792EEB" w:rsidP="00676200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22</w:t>
                            </w:r>
                            <w:r w:rsidR="00582BD5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septembre</w:t>
                            </w:r>
                            <w:r w:rsidR="00582BD5"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2026</w:t>
                            </w:r>
                          </w:p>
                        </w:tc>
                        <w:tc>
                          <w:tcPr>
                            <w:tcW w:w="2835" w:type="dxa"/>
                          </w:tcPr>
                          <w:p w14:paraId="38D6676F" w14:textId="3D80DC5D" w:rsidR="00582BD5" w:rsidRPr="00676200" w:rsidRDefault="00DF61EA" w:rsidP="00DF61EA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20</w:t>
                            </w:r>
                            <w:r w:rsidR="00582BD5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octobre</w:t>
                            </w:r>
                            <w:r w:rsidR="00582BD5"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2026</w:t>
                            </w:r>
                          </w:p>
                        </w:tc>
                        <w:tc>
                          <w:tcPr>
                            <w:tcW w:w="2977" w:type="dxa"/>
                          </w:tcPr>
                          <w:p w14:paraId="144AE5D1" w14:textId="4BD51B38" w:rsidR="00582BD5" w:rsidRPr="00676200" w:rsidRDefault="00582BD5" w:rsidP="00582BD5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Mercredi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4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novembre 2026</w:t>
                            </w:r>
                          </w:p>
                        </w:tc>
                      </w:tr>
                      <w:tr w:rsidR="00582BD5" w:rsidRPr="00676200" w14:paraId="2950F13D" w14:textId="77777777" w:rsidTr="00582BD5">
                        <w:tc>
                          <w:tcPr>
                            <w:tcW w:w="1726" w:type="dxa"/>
                          </w:tcPr>
                          <w:p w14:paraId="1AB09CD2" w14:textId="77777777" w:rsidR="00582BD5" w:rsidRPr="00676200" w:rsidRDefault="00582BD5" w:rsidP="00676200">
                            <w:pPr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</w:pPr>
                            <w:r w:rsidRPr="00676200"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  <w:t>Décembre 2026</w:t>
                            </w:r>
                          </w:p>
                        </w:tc>
                        <w:tc>
                          <w:tcPr>
                            <w:tcW w:w="2380" w:type="dxa"/>
                          </w:tcPr>
                          <w:p w14:paraId="047CEBC6" w14:textId="3FC54A58" w:rsidR="00582BD5" w:rsidRPr="00676200" w:rsidRDefault="00792EEB" w:rsidP="00676200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20</w:t>
                            </w:r>
                            <w:r w:rsidR="00582BD5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octobre</w:t>
                            </w:r>
                            <w:r w:rsidR="00582BD5"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2026</w:t>
                            </w:r>
                          </w:p>
                        </w:tc>
                        <w:tc>
                          <w:tcPr>
                            <w:tcW w:w="2835" w:type="dxa"/>
                          </w:tcPr>
                          <w:p w14:paraId="59D21A92" w14:textId="6D2465B8" w:rsidR="00582BD5" w:rsidRPr="00676200" w:rsidRDefault="00DF61EA" w:rsidP="00676200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17</w:t>
                            </w:r>
                            <w:r w:rsidR="00582BD5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novembre</w:t>
                            </w:r>
                            <w:r w:rsidR="00582BD5"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2026</w:t>
                            </w:r>
                          </w:p>
                        </w:tc>
                        <w:tc>
                          <w:tcPr>
                            <w:tcW w:w="2977" w:type="dxa"/>
                          </w:tcPr>
                          <w:p w14:paraId="6C523891" w14:textId="78ADEBED" w:rsidR="00582BD5" w:rsidRPr="00676200" w:rsidRDefault="00582BD5" w:rsidP="00582BD5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Mercredi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décembre 2026</w:t>
                            </w:r>
                          </w:p>
                        </w:tc>
                      </w:tr>
                      <w:tr w:rsidR="00582BD5" w:rsidRPr="00676200" w14:paraId="606130AE" w14:textId="77777777" w:rsidTr="00582BD5">
                        <w:tc>
                          <w:tcPr>
                            <w:tcW w:w="1726" w:type="dxa"/>
                          </w:tcPr>
                          <w:p w14:paraId="21436DA1" w14:textId="77777777" w:rsidR="00582BD5" w:rsidRPr="00676200" w:rsidRDefault="00582BD5" w:rsidP="00676200">
                            <w:pPr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</w:pPr>
                            <w:r w:rsidRPr="00676200"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  <w:t>Janvier 2027</w:t>
                            </w:r>
                          </w:p>
                        </w:tc>
                        <w:tc>
                          <w:tcPr>
                            <w:tcW w:w="2380" w:type="dxa"/>
                          </w:tcPr>
                          <w:p w14:paraId="32D1835E" w14:textId="253FFF94" w:rsidR="00582BD5" w:rsidRPr="00676200" w:rsidRDefault="00792EEB" w:rsidP="00676200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24</w:t>
                            </w:r>
                            <w:r w:rsidR="00582BD5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novembre</w:t>
                            </w:r>
                            <w:r w:rsidR="00582BD5"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2026</w:t>
                            </w:r>
                          </w:p>
                        </w:tc>
                        <w:tc>
                          <w:tcPr>
                            <w:tcW w:w="2835" w:type="dxa"/>
                          </w:tcPr>
                          <w:p w14:paraId="453C231E" w14:textId="4BA5F8DF" w:rsidR="00582BD5" w:rsidRPr="00676200" w:rsidRDefault="00DF61EA" w:rsidP="00676200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22</w:t>
                            </w:r>
                            <w:r w:rsidR="00582BD5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décembre</w:t>
                            </w:r>
                            <w:r w:rsidR="003B055E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2026</w:t>
                            </w:r>
                          </w:p>
                        </w:tc>
                        <w:tc>
                          <w:tcPr>
                            <w:tcW w:w="2977" w:type="dxa"/>
                          </w:tcPr>
                          <w:p w14:paraId="2F1C010E" w14:textId="1CA49985" w:rsidR="00582BD5" w:rsidRPr="00676200" w:rsidRDefault="00582BD5" w:rsidP="00582BD5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Mercredi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13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janvier 2027</w:t>
                            </w:r>
                          </w:p>
                        </w:tc>
                      </w:tr>
                      <w:tr w:rsidR="00582BD5" w:rsidRPr="00676200" w14:paraId="79DECFDE" w14:textId="77777777" w:rsidTr="00582BD5">
                        <w:tc>
                          <w:tcPr>
                            <w:tcW w:w="1726" w:type="dxa"/>
                          </w:tcPr>
                          <w:p w14:paraId="0B955EB4" w14:textId="77777777" w:rsidR="00582BD5" w:rsidRPr="00676200" w:rsidRDefault="00582BD5" w:rsidP="00676200">
                            <w:pPr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</w:pPr>
                            <w:r w:rsidRPr="00676200"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  <w:t>Février 2027</w:t>
                            </w:r>
                          </w:p>
                        </w:tc>
                        <w:tc>
                          <w:tcPr>
                            <w:tcW w:w="2380" w:type="dxa"/>
                          </w:tcPr>
                          <w:p w14:paraId="7C5ECA8C" w14:textId="3F4A9B84" w:rsidR="00582BD5" w:rsidRPr="00676200" w:rsidRDefault="00582BD5" w:rsidP="00676200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15 décembre</w:t>
                            </w:r>
                            <w:r w:rsidR="003B055E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2026</w:t>
                            </w:r>
                          </w:p>
                        </w:tc>
                        <w:tc>
                          <w:tcPr>
                            <w:tcW w:w="2835" w:type="dxa"/>
                          </w:tcPr>
                          <w:p w14:paraId="57101964" w14:textId="6E393785" w:rsidR="00582BD5" w:rsidRPr="00676200" w:rsidRDefault="00DF61EA" w:rsidP="00676200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19</w:t>
                            </w:r>
                            <w:r w:rsidR="00582BD5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janvier</w:t>
                            </w:r>
                            <w:r w:rsidR="003B055E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2027</w:t>
                            </w:r>
                            <w:bookmarkStart w:id="1" w:name="_GoBack"/>
                            <w:bookmarkEnd w:id="1"/>
                          </w:p>
                        </w:tc>
                        <w:tc>
                          <w:tcPr>
                            <w:tcW w:w="2977" w:type="dxa"/>
                          </w:tcPr>
                          <w:p w14:paraId="1FAAE34D" w14:textId="7BCD737C" w:rsidR="00582BD5" w:rsidRPr="00676200" w:rsidRDefault="00582BD5" w:rsidP="00582BD5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Mercredi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3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fév</w:t>
                            </w:r>
                            <w:r w:rsidR="002B1464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r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ier 2027</w:t>
                            </w:r>
                          </w:p>
                        </w:tc>
                      </w:tr>
                      <w:tr w:rsidR="00582BD5" w:rsidRPr="00676200" w14:paraId="522C8A1A" w14:textId="77777777" w:rsidTr="00582BD5">
                        <w:tc>
                          <w:tcPr>
                            <w:tcW w:w="1726" w:type="dxa"/>
                          </w:tcPr>
                          <w:p w14:paraId="73D9821D" w14:textId="7A469123" w:rsidR="00DF61EA" w:rsidRPr="00676200" w:rsidRDefault="00582BD5" w:rsidP="00676200">
                            <w:pPr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</w:pPr>
                            <w:r w:rsidRPr="00676200"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  <w:t>Mars 2027</w:t>
                            </w:r>
                            <w:r w:rsidR="00DF61EA"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380" w:type="dxa"/>
                          </w:tcPr>
                          <w:p w14:paraId="7A618625" w14:textId="2BBC6D5E" w:rsidR="00582BD5" w:rsidRPr="00676200" w:rsidRDefault="00792EEB" w:rsidP="00676200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26</w:t>
                            </w:r>
                            <w:r w:rsidR="00582BD5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janvier</w:t>
                            </w:r>
                            <w:r w:rsidR="00582BD5"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2027</w:t>
                            </w:r>
                          </w:p>
                        </w:tc>
                        <w:tc>
                          <w:tcPr>
                            <w:tcW w:w="2835" w:type="dxa"/>
                          </w:tcPr>
                          <w:p w14:paraId="4396AE95" w14:textId="6962A765" w:rsidR="00582BD5" w:rsidRPr="00676200" w:rsidRDefault="00DF61EA" w:rsidP="00676200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23</w:t>
                            </w:r>
                            <w:r w:rsidR="00582BD5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février</w:t>
                            </w:r>
                            <w:r w:rsidR="00582BD5"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2027</w:t>
                            </w:r>
                          </w:p>
                        </w:tc>
                        <w:tc>
                          <w:tcPr>
                            <w:tcW w:w="2977" w:type="dxa"/>
                          </w:tcPr>
                          <w:p w14:paraId="06B468FE" w14:textId="6D2C22B4" w:rsidR="00DF61EA" w:rsidRPr="00676200" w:rsidRDefault="00582BD5" w:rsidP="00582BD5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Mercredi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3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mars 2027</w:t>
                            </w:r>
                            <w:r w:rsidR="00DF61EA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*</w:t>
                            </w:r>
                          </w:p>
                        </w:tc>
                      </w:tr>
                      <w:tr w:rsidR="00DF61EA" w:rsidRPr="00676200" w14:paraId="046D95C0" w14:textId="77777777" w:rsidTr="00582BD5">
                        <w:tc>
                          <w:tcPr>
                            <w:tcW w:w="1726" w:type="dxa"/>
                          </w:tcPr>
                          <w:p w14:paraId="72B8DA9D" w14:textId="68F4EE11" w:rsidR="00DF61EA" w:rsidRPr="00676200" w:rsidRDefault="00DF61EA" w:rsidP="00DF61EA">
                            <w:pPr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</w:pPr>
                            <w:r w:rsidRPr="00676200"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  <w:t>Mars 2027</w:t>
                            </w:r>
                          </w:p>
                        </w:tc>
                        <w:tc>
                          <w:tcPr>
                            <w:tcW w:w="2380" w:type="dxa"/>
                          </w:tcPr>
                          <w:p w14:paraId="38A7A54F" w14:textId="35A1249C" w:rsidR="00DF61EA" w:rsidRPr="00676200" w:rsidRDefault="00792EEB" w:rsidP="00DF61EA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26</w:t>
                            </w:r>
                            <w:r w:rsidR="00DF61EA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janvier</w:t>
                            </w:r>
                            <w:r w:rsidR="00DF61EA"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2027</w:t>
                            </w:r>
                          </w:p>
                        </w:tc>
                        <w:tc>
                          <w:tcPr>
                            <w:tcW w:w="2835" w:type="dxa"/>
                          </w:tcPr>
                          <w:p w14:paraId="127D8D50" w14:textId="5AFCED2C" w:rsidR="00DF61EA" w:rsidRPr="00676200" w:rsidRDefault="00DF61EA" w:rsidP="00DF61EA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23 février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2027</w:t>
                            </w:r>
                          </w:p>
                        </w:tc>
                        <w:tc>
                          <w:tcPr>
                            <w:tcW w:w="2977" w:type="dxa"/>
                          </w:tcPr>
                          <w:p w14:paraId="75A2DFB8" w14:textId="36740E23" w:rsidR="00DF61EA" w:rsidRDefault="00DF61EA" w:rsidP="00DF61EA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Mercredi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17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mars 2027</w:t>
                            </w:r>
                          </w:p>
                        </w:tc>
                      </w:tr>
                      <w:tr w:rsidR="00DF61EA" w:rsidRPr="00676200" w14:paraId="6AB02A98" w14:textId="77777777" w:rsidTr="00582BD5">
                        <w:tc>
                          <w:tcPr>
                            <w:tcW w:w="1726" w:type="dxa"/>
                          </w:tcPr>
                          <w:p w14:paraId="11BAD945" w14:textId="003ADC90" w:rsidR="00DF61EA" w:rsidRPr="00676200" w:rsidRDefault="00DF61EA" w:rsidP="00DF61EA">
                            <w:pPr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</w:pPr>
                            <w:r w:rsidRPr="00676200"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  <w:t>Avril 2027</w:t>
                            </w:r>
                            <w:r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380" w:type="dxa"/>
                          </w:tcPr>
                          <w:p w14:paraId="482DED07" w14:textId="0CCA8395" w:rsidR="00DF61EA" w:rsidRPr="00676200" w:rsidRDefault="00792EEB" w:rsidP="00DF61EA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23</w:t>
                            </w:r>
                            <w:r w:rsidR="00DF61EA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février</w:t>
                            </w:r>
                            <w:r w:rsidR="00DF61EA"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2027</w:t>
                            </w:r>
                          </w:p>
                        </w:tc>
                        <w:tc>
                          <w:tcPr>
                            <w:tcW w:w="2835" w:type="dxa"/>
                          </w:tcPr>
                          <w:p w14:paraId="691A2454" w14:textId="176C5F17" w:rsidR="00DF61EA" w:rsidRPr="00676200" w:rsidRDefault="00DF61EA" w:rsidP="00DF61EA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23 mars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2027</w:t>
                            </w:r>
                          </w:p>
                        </w:tc>
                        <w:tc>
                          <w:tcPr>
                            <w:tcW w:w="2977" w:type="dxa"/>
                          </w:tcPr>
                          <w:p w14:paraId="2AF095D1" w14:textId="0E55F9BF" w:rsidR="00DF61EA" w:rsidRPr="00676200" w:rsidRDefault="00DF61EA" w:rsidP="00DF61EA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Mercredi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7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avril 2027</w:t>
                            </w: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*</w:t>
                            </w:r>
                          </w:p>
                        </w:tc>
                      </w:tr>
                      <w:tr w:rsidR="00DF61EA" w:rsidRPr="00676200" w14:paraId="0F52ECBE" w14:textId="77777777" w:rsidTr="00582BD5">
                        <w:tc>
                          <w:tcPr>
                            <w:tcW w:w="1726" w:type="dxa"/>
                          </w:tcPr>
                          <w:p w14:paraId="3ABD4DA4" w14:textId="5EC9FE67" w:rsidR="00DF61EA" w:rsidRPr="00676200" w:rsidRDefault="00DF61EA" w:rsidP="00DF61EA">
                            <w:pPr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</w:pPr>
                            <w:r w:rsidRPr="00676200"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  <w:t>Avril 2027</w:t>
                            </w:r>
                          </w:p>
                        </w:tc>
                        <w:tc>
                          <w:tcPr>
                            <w:tcW w:w="2380" w:type="dxa"/>
                          </w:tcPr>
                          <w:p w14:paraId="0B58521D" w14:textId="6EB7C13E" w:rsidR="00DF61EA" w:rsidRPr="00676200" w:rsidRDefault="00792EEB" w:rsidP="00DF61EA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23</w:t>
                            </w:r>
                            <w:r w:rsidR="00DF61EA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février</w:t>
                            </w:r>
                            <w:r w:rsidR="00DF61EA"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2027</w:t>
                            </w:r>
                          </w:p>
                        </w:tc>
                        <w:tc>
                          <w:tcPr>
                            <w:tcW w:w="2835" w:type="dxa"/>
                          </w:tcPr>
                          <w:p w14:paraId="5652EB97" w14:textId="4E6D21BA" w:rsidR="00DF61EA" w:rsidRPr="00676200" w:rsidRDefault="00DF61EA" w:rsidP="00DF61EA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23 mars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2027</w:t>
                            </w:r>
                          </w:p>
                        </w:tc>
                        <w:tc>
                          <w:tcPr>
                            <w:tcW w:w="2977" w:type="dxa"/>
                          </w:tcPr>
                          <w:p w14:paraId="4624DD84" w14:textId="1D367503" w:rsidR="00DF61EA" w:rsidRPr="00676200" w:rsidRDefault="00DF61EA" w:rsidP="00DF61EA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Mercredi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14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avril 2027</w:t>
                            </w:r>
                          </w:p>
                        </w:tc>
                      </w:tr>
                      <w:tr w:rsidR="00DF61EA" w:rsidRPr="00676200" w14:paraId="2A4780F5" w14:textId="77777777" w:rsidTr="00582BD5">
                        <w:tc>
                          <w:tcPr>
                            <w:tcW w:w="1726" w:type="dxa"/>
                          </w:tcPr>
                          <w:p w14:paraId="035F07DA" w14:textId="77777777" w:rsidR="00DF61EA" w:rsidRPr="00676200" w:rsidRDefault="00DF61EA" w:rsidP="00DF61EA">
                            <w:pPr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</w:pPr>
                            <w:r w:rsidRPr="00676200"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  <w:t>Mai 2027</w:t>
                            </w:r>
                          </w:p>
                        </w:tc>
                        <w:tc>
                          <w:tcPr>
                            <w:tcW w:w="2380" w:type="dxa"/>
                          </w:tcPr>
                          <w:p w14:paraId="6FBCE89F" w14:textId="6F264717" w:rsidR="00DF61EA" w:rsidRPr="00676200" w:rsidRDefault="00792EEB" w:rsidP="00DF61EA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23</w:t>
                            </w:r>
                            <w:r w:rsidR="00DF61EA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mars</w:t>
                            </w:r>
                            <w:r w:rsidR="00DF61EA"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2027</w:t>
                            </w:r>
                          </w:p>
                        </w:tc>
                        <w:tc>
                          <w:tcPr>
                            <w:tcW w:w="2835" w:type="dxa"/>
                          </w:tcPr>
                          <w:p w14:paraId="35263674" w14:textId="3C263C52" w:rsidR="00DF61EA" w:rsidRPr="00676200" w:rsidRDefault="00DF61EA" w:rsidP="00DF61EA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20 avril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2027</w:t>
                            </w:r>
                          </w:p>
                        </w:tc>
                        <w:tc>
                          <w:tcPr>
                            <w:tcW w:w="2977" w:type="dxa"/>
                          </w:tcPr>
                          <w:p w14:paraId="1603C920" w14:textId="3FCC64A5" w:rsidR="00DF61EA" w:rsidRPr="00676200" w:rsidRDefault="00DF61EA" w:rsidP="00DF61EA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Mercredi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5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mai 2027</w:t>
                            </w:r>
                          </w:p>
                        </w:tc>
                      </w:tr>
                      <w:tr w:rsidR="00DF61EA" w:rsidRPr="00676200" w14:paraId="103E884D" w14:textId="77777777" w:rsidTr="00582BD5">
                        <w:tc>
                          <w:tcPr>
                            <w:tcW w:w="1726" w:type="dxa"/>
                          </w:tcPr>
                          <w:p w14:paraId="142AF08D" w14:textId="77777777" w:rsidR="00DF61EA" w:rsidRPr="00676200" w:rsidRDefault="00DF61EA" w:rsidP="00DF61EA">
                            <w:pPr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</w:pPr>
                            <w:r w:rsidRPr="00676200"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  <w:t>Juin 2027</w:t>
                            </w:r>
                          </w:p>
                        </w:tc>
                        <w:tc>
                          <w:tcPr>
                            <w:tcW w:w="2380" w:type="dxa"/>
                          </w:tcPr>
                          <w:p w14:paraId="4E5B17E1" w14:textId="24C4B48A" w:rsidR="00DF61EA" w:rsidRPr="00676200" w:rsidRDefault="00792EEB" w:rsidP="00DF61EA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20</w:t>
                            </w:r>
                            <w:r w:rsidR="00DF61EA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avril</w:t>
                            </w:r>
                            <w:r w:rsidR="00DF61EA"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2027</w:t>
                            </w:r>
                          </w:p>
                        </w:tc>
                        <w:tc>
                          <w:tcPr>
                            <w:tcW w:w="2835" w:type="dxa"/>
                          </w:tcPr>
                          <w:p w14:paraId="54BA486D" w14:textId="667C28A6" w:rsidR="00DF61EA" w:rsidRPr="00676200" w:rsidRDefault="00DF61EA" w:rsidP="00DF61EA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18 mai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2027</w:t>
                            </w:r>
                          </w:p>
                        </w:tc>
                        <w:tc>
                          <w:tcPr>
                            <w:tcW w:w="2977" w:type="dxa"/>
                          </w:tcPr>
                          <w:p w14:paraId="09795F02" w14:textId="2BA8C274" w:rsidR="00DF61EA" w:rsidRPr="00676200" w:rsidRDefault="00DF61EA" w:rsidP="00DF61EA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Mercredi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juin 2027</w:t>
                            </w:r>
                          </w:p>
                        </w:tc>
                      </w:tr>
                      <w:tr w:rsidR="00DF61EA" w:rsidRPr="00676200" w14:paraId="581202B2" w14:textId="77777777" w:rsidTr="00582BD5">
                        <w:tc>
                          <w:tcPr>
                            <w:tcW w:w="1726" w:type="dxa"/>
                          </w:tcPr>
                          <w:p w14:paraId="49FFAAC5" w14:textId="77777777" w:rsidR="00DF61EA" w:rsidRPr="00676200" w:rsidRDefault="00DF61EA" w:rsidP="00DF61EA">
                            <w:pPr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</w:pPr>
                            <w:r w:rsidRPr="00676200">
                              <w:rPr>
                                <w:rFonts w:cstheme="minorHAnsi"/>
                                <w:b/>
                                <w:color w:val="141482" w:themeColor="text1" w:themeTint="BF"/>
                                <w:szCs w:val="20"/>
                              </w:rPr>
                              <w:t>Juillet 2027</w:t>
                            </w:r>
                          </w:p>
                        </w:tc>
                        <w:tc>
                          <w:tcPr>
                            <w:tcW w:w="2380" w:type="dxa"/>
                          </w:tcPr>
                          <w:p w14:paraId="70471544" w14:textId="7AFAC8FE" w:rsidR="00DF61EA" w:rsidRPr="00676200" w:rsidRDefault="00792EEB" w:rsidP="00DF61EA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25</w:t>
                            </w:r>
                            <w:r w:rsidR="00DF61EA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mai</w:t>
                            </w:r>
                            <w:r w:rsidR="00DF61EA"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2027</w:t>
                            </w:r>
                          </w:p>
                        </w:tc>
                        <w:tc>
                          <w:tcPr>
                            <w:tcW w:w="2835" w:type="dxa"/>
                          </w:tcPr>
                          <w:p w14:paraId="2D608D3E" w14:textId="124F012E" w:rsidR="00DF61EA" w:rsidRPr="00676200" w:rsidRDefault="00DF61EA" w:rsidP="00DF61EA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22 juin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2027</w:t>
                            </w:r>
                          </w:p>
                        </w:tc>
                        <w:tc>
                          <w:tcPr>
                            <w:tcW w:w="2977" w:type="dxa"/>
                          </w:tcPr>
                          <w:p w14:paraId="6C1761DB" w14:textId="0E118B20" w:rsidR="00DF61EA" w:rsidRPr="00676200" w:rsidRDefault="00DF61EA" w:rsidP="00DF61EA">
                            <w:pP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Mercredi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>7</w:t>
                            </w:r>
                            <w:r w:rsidRPr="00676200">
                              <w:rPr>
                                <w:rFonts w:cstheme="minorHAnsi"/>
                                <w:color w:val="141482" w:themeColor="text1" w:themeTint="BF"/>
                                <w:szCs w:val="20"/>
                              </w:rPr>
                              <w:t xml:space="preserve"> juillet 2027</w:t>
                            </w:r>
                          </w:p>
                        </w:tc>
                      </w:tr>
                    </w:tbl>
                    <w:p w14:paraId="1BE71D3B" w14:textId="0986373D" w:rsidR="008C3426" w:rsidRPr="00676200" w:rsidRDefault="00DF61EA" w:rsidP="008C3426">
                      <w:pPr>
                        <w:spacing w:after="0"/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*Projets étudiants priorisés à ces rencontres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634C57" w:rsidRPr="00634C57" w:rsidSect="00DB4E3D">
      <w:headerReference w:type="default" r:id="rId10"/>
      <w:footerReference w:type="default" r:id="rId11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59BCF7" w14:textId="77777777" w:rsidR="002428A9" w:rsidRDefault="002428A9" w:rsidP="002341A1">
      <w:r>
        <w:separator/>
      </w:r>
    </w:p>
  </w:endnote>
  <w:endnote w:type="continuationSeparator" w:id="0">
    <w:p w14:paraId="7E504715" w14:textId="77777777" w:rsidR="002428A9" w:rsidRDefault="002428A9" w:rsidP="00234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2BFBD" w14:textId="16F09B1B" w:rsidR="00410698" w:rsidRPr="00E3265F" w:rsidRDefault="00E3265F" w:rsidP="00E3265F">
    <w:pPr>
      <w:rPr>
        <w:color w:val="FFFFFF" w:themeColor="background1"/>
      </w:rPr>
    </w:pPr>
    <w:r>
      <w:rPr>
        <w:noProof/>
        <w:lang w:eastAsia="fr-CA"/>
      </w:rPr>
      <w:drawing>
        <wp:anchor distT="0" distB="0" distL="114300" distR="114300" simplePos="0" relativeHeight="251661312" behindDoc="1" locked="0" layoutInCell="1" allowOverlap="1" wp14:anchorId="61D39DFF" wp14:editId="18814621">
          <wp:simplePos x="0" y="0"/>
          <wp:positionH relativeFrom="page">
            <wp:posOffset>5384165</wp:posOffset>
          </wp:positionH>
          <wp:positionV relativeFrom="paragraph">
            <wp:posOffset>-312066</wp:posOffset>
          </wp:positionV>
          <wp:extent cx="2414395" cy="1362554"/>
          <wp:effectExtent l="0" t="0" r="0" b="0"/>
          <wp:wrapNone/>
          <wp:docPr id="1725270228" name="Image 1" descr="A blue and green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5270228" name="Image 1" descr="A blue and green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4395" cy="13625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170A72"/>
      </w:rPr>
      <w:t>Date :</w:t>
    </w:r>
    <w:r w:rsidR="00676200">
      <w:rPr>
        <w:color w:val="170A72"/>
      </w:rPr>
      <w:t xml:space="preserve"> 20 juillet 2026</w:t>
    </w:r>
    <w:r w:rsidR="00676200">
      <w:rPr>
        <w:color w:val="170A72"/>
      </w:rPr>
      <w:br/>
      <w:t>Direction de l’enseignement universitaire et de la recherche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D2597D" w14:textId="77777777" w:rsidR="002428A9" w:rsidRDefault="002428A9" w:rsidP="002341A1">
      <w:r>
        <w:separator/>
      </w:r>
    </w:p>
  </w:footnote>
  <w:footnote w:type="continuationSeparator" w:id="0">
    <w:p w14:paraId="54C74ABC" w14:textId="77777777" w:rsidR="002428A9" w:rsidRDefault="002428A9" w:rsidP="00234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4AB9D" w14:textId="49CDF2BD" w:rsidR="00410698" w:rsidRDefault="00410698" w:rsidP="002341A1">
    <w:pPr>
      <w:rPr>
        <w:color w:val="170A72"/>
      </w:rPr>
    </w:pPr>
    <w:r>
      <w:rPr>
        <w:noProof/>
        <w:lang w:eastAsia="fr-CA"/>
      </w:rPr>
      <w:drawing>
        <wp:anchor distT="0" distB="0" distL="114300" distR="114300" simplePos="0" relativeHeight="251659264" behindDoc="1" locked="0" layoutInCell="1" allowOverlap="1" wp14:anchorId="722FA65D" wp14:editId="7CE61AB1">
          <wp:simplePos x="0" y="0"/>
          <wp:positionH relativeFrom="page">
            <wp:posOffset>17410</wp:posOffset>
          </wp:positionH>
          <wp:positionV relativeFrom="paragraph">
            <wp:posOffset>-449283</wp:posOffset>
          </wp:positionV>
          <wp:extent cx="7946390" cy="2746845"/>
          <wp:effectExtent l="0" t="0" r="0" b="0"/>
          <wp:wrapNone/>
          <wp:docPr id="27026656" name="Image 2" descr="Une image contenant capture d’écran, Graphique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3467493" name="Image 2" descr="Une image contenant capture d’écran, Graphique, conceptio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6390" cy="2746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76F400" w14:textId="6CDF4102" w:rsidR="00410698" w:rsidRDefault="00410698" w:rsidP="002341A1">
    <w:pPr>
      <w:rPr>
        <w:color w:val="170A72"/>
      </w:rPr>
    </w:pPr>
  </w:p>
  <w:p w14:paraId="193BF973" w14:textId="24DDD230" w:rsidR="00410698" w:rsidRDefault="00410698" w:rsidP="002341A1">
    <w:pPr>
      <w:rPr>
        <w:color w:val="170A72"/>
      </w:rPr>
    </w:pPr>
  </w:p>
  <w:p w14:paraId="44FA07AC" w14:textId="29C1D70D" w:rsidR="00410698" w:rsidRDefault="00410698" w:rsidP="002341A1">
    <w:pPr>
      <w:rPr>
        <w:color w:val="170A72"/>
      </w:rPr>
    </w:pPr>
  </w:p>
  <w:p w14:paraId="2F03B247" w14:textId="77777777" w:rsidR="00410698" w:rsidRDefault="00410698" w:rsidP="002341A1">
    <w:pPr>
      <w:rPr>
        <w:color w:val="170A72"/>
      </w:rPr>
    </w:pPr>
  </w:p>
  <w:p w14:paraId="53048DCB" w14:textId="74C39D7D" w:rsidR="00F60FE0" w:rsidRPr="00965978" w:rsidRDefault="00410698" w:rsidP="002341A1">
    <w:pPr>
      <w:rPr>
        <w:color w:val="FFFFFF" w:themeColor="background1"/>
      </w:rPr>
    </w:pPr>
    <w:r w:rsidRPr="0028065E">
      <w:rPr>
        <w:color w:val="170A72"/>
      </w:rPr>
      <w:t xml:space="preserve">Santé Québec </w:t>
    </w:r>
    <w:proofErr w:type="spellStart"/>
    <w:r w:rsidR="00634C57">
      <w:rPr>
        <w:color w:val="170A72"/>
      </w:rPr>
      <w:t>Centre-Sud-de-l’Île-de-Montréal</w:t>
    </w:r>
    <w:proofErr w:type="spellEnd"/>
    <w:r w:rsidRPr="0028065E">
      <w:rPr>
        <w:color w:val="170A72"/>
      </w:rPr>
      <w:t xml:space="preserve"> – Universitaire</w:t>
    </w:r>
    <w:r w:rsidR="00390961" w:rsidRPr="00965978">
      <w:rPr>
        <w:color w:val="FFFFFF" w:themeColor="background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92E16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16A31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1EC5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390B4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1CCC5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5257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4A2E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28F8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A8F1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781F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6F0002"/>
    <w:multiLevelType w:val="hybridMultilevel"/>
    <w:tmpl w:val="07882EB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A215A1"/>
    <w:multiLevelType w:val="hybridMultilevel"/>
    <w:tmpl w:val="5B9A8D2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674A4"/>
    <w:multiLevelType w:val="hybridMultilevel"/>
    <w:tmpl w:val="CBA2C33C"/>
    <w:lvl w:ilvl="0" w:tplc="474EC7A8">
      <w:start w:val="1"/>
      <w:numFmt w:val="bullet"/>
      <w:pStyle w:val="Listepuce"/>
      <w:lvlText w:val=""/>
      <w:lvlJc w:val="left"/>
      <w:pPr>
        <w:ind w:left="720" w:hanging="360"/>
      </w:pPr>
      <w:rPr>
        <w:rFonts w:ascii="Symbol" w:hAnsi="Symbol" w:hint="default"/>
        <w:color w:val="0080D7" w:themeColor="accent1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7C5613"/>
    <w:multiLevelType w:val="hybridMultilevel"/>
    <w:tmpl w:val="C2B427E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213B5D"/>
    <w:multiLevelType w:val="hybridMultilevel"/>
    <w:tmpl w:val="080C26E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0"/>
  </w:num>
  <w:num w:numId="18">
    <w:abstractNumId w:val="14"/>
  </w:num>
  <w:num w:numId="19">
    <w:abstractNumId w:val="11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A84"/>
    <w:rsid w:val="00015BF2"/>
    <w:rsid w:val="000A104D"/>
    <w:rsid w:val="000A687D"/>
    <w:rsid w:val="000D0A84"/>
    <w:rsid w:val="000E5D11"/>
    <w:rsid w:val="00106629"/>
    <w:rsid w:val="00140A10"/>
    <w:rsid w:val="00163C59"/>
    <w:rsid w:val="00164012"/>
    <w:rsid w:val="00172D43"/>
    <w:rsid w:val="00181931"/>
    <w:rsid w:val="00184D96"/>
    <w:rsid w:val="0019110B"/>
    <w:rsid w:val="00197C5A"/>
    <w:rsid w:val="001C329B"/>
    <w:rsid w:val="002341A1"/>
    <w:rsid w:val="002428A9"/>
    <w:rsid w:val="0027043A"/>
    <w:rsid w:val="002765D6"/>
    <w:rsid w:val="0028065E"/>
    <w:rsid w:val="00285EAC"/>
    <w:rsid w:val="002952FC"/>
    <w:rsid w:val="002A4A4F"/>
    <w:rsid w:val="002B1464"/>
    <w:rsid w:val="002C722C"/>
    <w:rsid w:val="002E24EF"/>
    <w:rsid w:val="00302180"/>
    <w:rsid w:val="00313F67"/>
    <w:rsid w:val="00346533"/>
    <w:rsid w:val="00352DA6"/>
    <w:rsid w:val="00357FB2"/>
    <w:rsid w:val="00365CED"/>
    <w:rsid w:val="00390961"/>
    <w:rsid w:val="003B055E"/>
    <w:rsid w:val="0041052A"/>
    <w:rsid w:val="00410698"/>
    <w:rsid w:val="00440AE4"/>
    <w:rsid w:val="0045261E"/>
    <w:rsid w:val="00462144"/>
    <w:rsid w:val="004630E3"/>
    <w:rsid w:val="0047642F"/>
    <w:rsid w:val="004764A0"/>
    <w:rsid w:val="00496F14"/>
    <w:rsid w:val="004A1DE6"/>
    <w:rsid w:val="00505182"/>
    <w:rsid w:val="00527845"/>
    <w:rsid w:val="005347B4"/>
    <w:rsid w:val="0054096A"/>
    <w:rsid w:val="005576EB"/>
    <w:rsid w:val="00582BD5"/>
    <w:rsid w:val="00585C27"/>
    <w:rsid w:val="005B13F4"/>
    <w:rsid w:val="005B169F"/>
    <w:rsid w:val="005B2030"/>
    <w:rsid w:val="005D3D59"/>
    <w:rsid w:val="00617FDD"/>
    <w:rsid w:val="00624BA1"/>
    <w:rsid w:val="0063107B"/>
    <w:rsid w:val="00634C57"/>
    <w:rsid w:val="00651C72"/>
    <w:rsid w:val="00676200"/>
    <w:rsid w:val="006B6073"/>
    <w:rsid w:val="006D08CD"/>
    <w:rsid w:val="00711E12"/>
    <w:rsid w:val="007505C9"/>
    <w:rsid w:val="00786C5F"/>
    <w:rsid w:val="00792EEB"/>
    <w:rsid w:val="007F5774"/>
    <w:rsid w:val="00826D54"/>
    <w:rsid w:val="0084739B"/>
    <w:rsid w:val="008569C0"/>
    <w:rsid w:val="0087656D"/>
    <w:rsid w:val="008833A1"/>
    <w:rsid w:val="00890FAA"/>
    <w:rsid w:val="008A0EED"/>
    <w:rsid w:val="008C3426"/>
    <w:rsid w:val="008C4D17"/>
    <w:rsid w:val="008E3921"/>
    <w:rsid w:val="00907B13"/>
    <w:rsid w:val="009276E7"/>
    <w:rsid w:val="00965978"/>
    <w:rsid w:val="00983CB0"/>
    <w:rsid w:val="009919BF"/>
    <w:rsid w:val="009C0E34"/>
    <w:rsid w:val="009E3367"/>
    <w:rsid w:val="00A26DE3"/>
    <w:rsid w:val="00A406AB"/>
    <w:rsid w:val="00A42D85"/>
    <w:rsid w:val="00A50FF3"/>
    <w:rsid w:val="00A728E3"/>
    <w:rsid w:val="00A73AF3"/>
    <w:rsid w:val="00A941BC"/>
    <w:rsid w:val="00AA74D1"/>
    <w:rsid w:val="00AB573B"/>
    <w:rsid w:val="00AC5395"/>
    <w:rsid w:val="00AE3169"/>
    <w:rsid w:val="00AF683C"/>
    <w:rsid w:val="00B11836"/>
    <w:rsid w:val="00B31BD9"/>
    <w:rsid w:val="00B47CE2"/>
    <w:rsid w:val="00B5287E"/>
    <w:rsid w:val="00B65306"/>
    <w:rsid w:val="00BA5ADE"/>
    <w:rsid w:val="00BB6C15"/>
    <w:rsid w:val="00BF4D90"/>
    <w:rsid w:val="00BF7AF2"/>
    <w:rsid w:val="00C4269B"/>
    <w:rsid w:val="00C74D8C"/>
    <w:rsid w:val="00C77B2E"/>
    <w:rsid w:val="00D40748"/>
    <w:rsid w:val="00D61ADC"/>
    <w:rsid w:val="00DB2D3D"/>
    <w:rsid w:val="00DB4E3D"/>
    <w:rsid w:val="00DB7B13"/>
    <w:rsid w:val="00DC1F2C"/>
    <w:rsid w:val="00DF61EA"/>
    <w:rsid w:val="00E3265F"/>
    <w:rsid w:val="00E64558"/>
    <w:rsid w:val="00E6728B"/>
    <w:rsid w:val="00EA38F0"/>
    <w:rsid w:val="00EF09A5"/>
    <w:rsid w:val="00F10EC9"/>
    <w:rsid w:val="00F367A3"/>
    <w:rsid w:val="00F51D57"/>
    <w:rsid w:val="00F60FE0"/>
    <w:rsid w:val="00F939DF"/>
    <w:rsid w:val="00FB7606"/>
    <w:rsid w:val="00FC05EF"/>
    <w:rsid w:val="00FC15C9"/>
    <w:rsid w:val="00FE2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5672C74"/>
  <w15:docId w15:val="{1A3E9D33-8037-6348-A8C4-9675B04DA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3426"/>
    <w:pPr>
      <w:spacing w:before="120" w:after="120" w:line="240" w:lineRule="auto"/>
    </w:pPr>
    <w:rPr>
      <w:color w:val="04041A" w:themeColor="text1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2341A1"/>
    <w:pPr>
      <w:keepNext/>
      <w:keepLines/>
      <w:spacing w:before="240"/>
      <w:outlineLvl w:val="0"/>
    </w:pPr>
    <w:rPr>
      <w:rFonts w:eastAsiaTheme="majorEastAsia" w:cstheme="majorBidi"/>
      <w:b/>
      <w:color w:val="170A72"/>
      <w:sz w:val="48"/>
      <w:szCs w:val="40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2341A1"/>
    <w:pPr>
      <w:spacing w:before="120"/>
      <w:outlineLvl w:val="1"/>
    </w:pPr>
    <w:rPr>
      <w:rFonts w:asciiTheme="majorHAnsi" w:hAnsiTheme="majorHAnsi"/>
      <w:color w:val="08A0A0" w:themeColor="accent2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341A1"/>
    <w:pPr>
      <w:keepNext/>
      <w:keepLines/>
      <w:spacing w:before="240" w:after="80"/>
      <w:outlineLvl w:val="2"/>
    </w:pPr>
    <w:rPr>
      <w:rFonts w:eastAsiaTheme="majorEastAsia" w:cstheme="majorBidi"/>
      <w:color w:val="170A72"/>
      <w:sz w:val="28"/>
      <w:szCs w:val="28"/>
    </w:rPr>
  </w:style>
  <w:style w:type="paragraph" w:styleId="Titre4">
    <w:name w:val="heading 4"/>
    <w:next w:val="Normal"/>
    <w:link w:val="Titre4Car"/>
    <w:uiPriority w:val="9"/>
    <w:semiHidden/>
    <w:rsid w:val="009C0E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80D7" w:themeColor="accent1"/>
      <w:sz w:val="2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rsid w:val="00AB573B"/>
    <w:pPr>
      <w:keepNext/>
      <w:keepLines/>
      <w:spacing w:before="80" w:after="40"/>
      <w:outlineLvl w:val="4"/>
    </w:pPr>
    <w:rPr>
      <w:rFonts w:eastAsiaTheme="majorEastAsia" w:cstheme="majorBidi"/>
      <w:color w:val="005FA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B57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1A1AAB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B573B"/>
    <w:pPr>
      <w:keepNext/>
      <w:keepLines/>
      <w:spacing w:before="40" w:after="0"/>
      <w:outlineLvl w:val="6"/>
    </w:pPr>
    <w:rPr>
      <w:rFonts w:eastAsiaTheme="majorEastAsia" w:cstheme="majorBidi"/>
      <w:color w:val="1A1AAB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B573B"/>
    <w:pPr>
      <w:keepNext/>
      <w:keepLines/>
      <w:spacing w:after="0"/>
      <w:outlineLvl w:val="7"/>
    </w:pPr>
    <w:rPr>
      <w:rFonts w:eastAsiaTheme="majorEastAsia" w:cstheme="majorBidi"/>
      <w:i/>
      <w:iCs/>
      <w:color w:val="0D0D59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B573B"/>
    <w:pPr>
      <w:keepNext/>
      <w:keepLines/>
      <w:spacing w:after="0"/>
      <w:outlineLvl w:val="8"/>
    </w:pPr>
    <w:rPr>
      <w:rFonts w:eastAsiaTheme="majorEastAsia" w:cstheme="majorBidi"/>
      <w:color w:val="0D0D59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341A1"/>
    <w:rPr>
      <w:rFonts w:ascii="Segoe UI" w:eastAsiaTheme="majorEastAsia" w:hAnsi="Segoe UI" w:cstheme="majorBidi"/>
      <w:b/>
      <w:color w:val="170A72"/>
      <w:sz w:val="48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2341A1"/>
    <w:rPr>
      <w:rFonts w:asciiTheme="majorHAnsi" w:eastAsiaTheme="majorEastAsia" w:hAnsiTheme="majorHAnsi" w:cstheme="majorBidi"/>
      <w:b/>
      <w:color w:val="08A0A0" w:themeColor="accent2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2341A1"/>
    <w:rPr>
      <w:rFonts w:ascii="Segoe UI" w:eastAsiaTheme="majorEastAsia" w:hAnsi="Segoe UI" w:cstheme="majorBidi"/>
      <w:color w:val="170A72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85EAC"/>
    <w:rPr>
      <w:rFonts w:eastAsiaTheme="majorEastAsia" w:cstheme="majorBidi"/>
      <w:i/>
      <w:iCs/>
      <w:color w:val="0080D7" w:themeColor="accent1"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AB573B"/>
    <w:rPr>
      <w:rFonts w:eastAsiaTheme="majorEastAsia" w:cstheme="majorBidi"/>
      <w:color w:val="005FA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B573B"/>
    <w:rPr>
      <w:rFonts w:eastAsiaTheme="majorEastAsia" w:cstheme="majorBidi"/>
      <w:i/>
      <w:iCs/>
      <w:color w:val="1A1AAB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B573B"/>
    <w:rPr>
      <w:rFonts w:eastAsiaTheme="majorEastAsia" w:cstheme="majorBidi"/>
      <w:color w:val="1A1AAB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B573B"/>
    <w:rPr>
      <w:rFonts w:eastAsiaTheme="majorEastAsia" w:cstheme="majorBidi"/>
      <w:i/>
      <w:iCs/>
      <w:color w:val="0D0D59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B573B"/>
    <w:rPr>
      <w:rFonts w:eastAsiaTheme="majorEastAsia" w:cstheme="majorBidi"/>
      <w:color w:val="0D0D59" w:themeColor="text1" w:themeTint="D8"/>
    </w:rPr>
  </w:style>
  <w:style w:type="paragraph" w:styleId="Titre">
    <w:name w:val="Title"/>
    <w:aliases w:val="Titre Couverture"/>
    <w:next w:val="Normal"/>
    <w:link w:val="TitreCar"/>
    <w:uiPriority w:val="10"/>
    <w:qFormat/>
    <w:rsid w:val="0063107B"/>
    <w:pPr>
      <w:spacing w:after="80" w:line="240" w:lineRule="auto"/>
      <w:contextualSpacing/>
    </w:pPr>
    <w:rPr>
      <w:rFonts w:ascii="Segoe UI Semibold" w:eastAsiaTheme="majorEastAsia" w:hAnsi="Segoe UI Semibold" w:cstheme="majorBidi"/>
      <w:color w:val="170A72"/>
      <w:spacing w:val="-10"/>
      <w:kern w:val="28"/>
      <w:sz w:val="64"/>
      <w:szCs w:val="56"/>
    </w:rPr>
  </w:style>
  <w:style w:type="character" w:customStyle="1" w:styleId="TitreCar">
    <w:name w:val="Titre Car"/>
    <w:aliases w:val="Titre Couverture Car"/>
    <w:basedOn w:val="Policepardfaut"/>
    <w:link w:val="Titre"/>
    <w:uiPriority w:val="10"/>
    <w:rsid w:val="0063107B"/>
    <w:rPr>
      <w:rFonts w:ascii="Segoe UI Semibold" w:eastAsiaTheme="majorEastAsia" w:hAnsi="Segoe UI Semibold" w:cstheme="majorBidi"/>
      <w:color w:val="170A72"/>
      <w:spacing w:val="-10"/>
      <w:kern w:val="28"/>
      <w:sz w:val="64"/>
      <w:szCs w:val="56"/>
    </w:rPr>
  </w:style>
  <w:style w:type="paragraph" w:styleId="Sous-titre">
    <w:name w:val="Subtitle"/>
    <w:aliases w:val="Sous-titre Couverture"/>
    <w:next w:val="Normal"/>
    <w:link w:val="Sous-titreCar"/>
    <w:autoRedefine/>
    <w:uiPriority w:val="11"/>
    <w:qFormat/>
    <w:rsid w:val="0063107B"/>
    <w:pPr>
      <w:numPr>
        <w:ilvl w:val="1"/>
      </w:numPr>
      <w:spacing w:line="240" w:lineRule="auto"/>
    </w:pPr>
    <w:rPr>
      <w:rFonts w:ascii="Segoe UI" w:eastAsiaTheme="majorEastAsia" w:hAnsi="Segoe UI" w:cstheme="majorBidi"/>
      <w:color w:val="08A0A0"/>
      <w:spacing w:val="15"/>
      <w:sz w:val="40"/>
      <w:szCs w:val="28"/>
    </w:rPr>
  </w:style>
  <w:style w:type="character" w:customStyle="1" w:styleId="Sous-titreCar">
    <w:name w:val="Sous-titre Car"/>
    <w:aliases w:val="Sous-titre Couverture Car"/>
    <w:basedOn w:val="Policepardfaut"/>
    <w:link w:val="Sous-titre"/>
    <w:uiPriority w:val="11"/>
    <w:rsid w:val="0063107B"/>
    <w:rPr>
      <w:rFonts w:ascii="Segoe UI" w:eastAsiaTheme="majorEastAsia" w:hAnsi="Segoe UI" w:cstheme="majorBidi"/>
      <w:color w:val="08A0A0"/>
      <w:spacing w:val="15"/>
      <w:sz w:val="40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C0E34"/>
    <w:pPr>
      <w:jc w:val="center"/>
    </w:pPr>
    <w:rPr>
      <w:i/>
      <w:iCs/>
      <w:color w:val="141482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C0E34"/>
    <w:rPr>
      <w:rFonts w:ascii="Segoe UI" w:hAnsi="Segoe UI"/>
      <w:i/>
      <w:iCs/>
      <w:color w:val="141482" w:themeColor="text1" w:themeTint="BF"/>
      <w:sz w:val="20"/>
    </w:rPr>
  </w:style>
  <w:style w:type="paragraph" w:styleId="Paragraphedeliste">
    <w:name w:val="List Paragraph"/>
    <w:basedOn w:val="Titre"/>
    <w:uiPriority w:val="34"/>
    <w:rsid w:val="009C0E34"/>
  </w:style>
  <w:style w:type="paragraph" w:customStyle="1" w:styleId="Listepuce">
    <w:name w:val="Liste puce"/>
    <w:basedOn w:val="Normal"/>
    <w:next w:val="Normal"/>
    <w:autoRedefine/>
    <w:qFormat/>
    <w:rsid w:val="002E24EF"/>
    <w:pPr>
      <w:numPr>
        <w:numId w:val="20"/>
      </w:numPr>
      <w:ind w:left="714" w:hanging="357"/>
    </w:pPr>
    <w:rPr>
      <w:rFonts w:ascii="Segoe UI" w:hAnsi="Segoe UI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C0E34"/>
    <w:pPr>
      <w:pBdr>
        <w:top w:val="single" w:sz="8" w:space="10" w:color="08A0A0" w:themeColor="accent2"/>
        <w:bottom w:val="single" w:sz="8" w:space="10" w:color="08A0A0" w:themeColor="accent2"/>
      </w:pBdr>
      <w:spacing w:before="360" w:after="360"/>
      <w:ind w:left="864" w:right="864"/>
      <w:jc w:val="center"/>
    </w:pPr>
    <w:rPr>
      <w:b/>
      <w:i/>
      <w:iCs/>
      <w:color w:val="08A0A0" w:themeColor="accent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C0E34"/>
    <w:rPr>
      <w:rFonts w:ascii="Segoe UI" w:hAnsi="Segoe UI"/>
      <w:b/>
      <w:i/>
      <w:iCs/>
      <w:color w:val="08A0A0" w:themeColor="accent2"/>
      <w:sz w:val="20"/>
    </w:rPr>
  </w:style>
  <w:style w:type="paragraph" w:styleId="En-tte">
    <w:name w:val="header"/>
    <w:basedOn w:val="Normal"/>
    <w:link w:val="En-tteCar"/>
    <w:uiPriority w:val="99"/>
    <w:unhideWhenUsed/>
    <w:rsid w:val="00462144"/>
    <w:pPr>
      <w:tabs>
        <w:tab w:val="center" w:pos="4320"/>
        <w:tab w:val="right" w:pos="8640"/>
      </w:tabs>
      <w:spacing w:before="0" w:after="0"/>
    </w:pPr>
  </w:style>
  <w:style w:type="character" w:customStyle="1" w:styleId="En-tteCar">
    <w:name w:val="En-tête Car"/>
    <w:basedOn w:val="Policepardfaut"/>
    <w:link w:val="En-tte"/>
    <w:uiPriority w:val="99"/>
    <w:rsid w:val="00462144"/>
    <w:rPr>
      <w:color w:val="04041A" w:themeColor="text1"/>
      <w:sz w:val="20"/>
    </w:rPr>
  </w:style>
  <w:style w:type="paragraph" w:styleId="Pieddepage">
    <w:name w:val="footer"/>
    <w:basedOn w:val="Normal"/>
    <w:link w:val="PieddepageCar"/>
    <w:uiPriority w:val="99"/>
    <w:unhideWhenUsed/>
    <w:qFormat/>
    <w:rsid w:val="007505C9"/>
    <w:pPr>
      <w:tabs>
        <w:tab w:val="center" w:pos="4320"/>
        <w:tab w:val="right" w:pos="8640"/>
      </w:tabs>
      <w:spacing w:after="0"/>
    </w:pPr>
    <w:rPr>
      <w:color w:val="170A72"/>
    </w:rPr>
  </w:style>
  <w:style w:type="character" w:customStyle="1" w:styleId="PieddepageCar">
    <w:name w:val="Pied de page Car"/>
    <w:basedOn w:val="Policepardfaut"/>
    <w:link w:val="Pieddepage"/>
    <w:uiPriority w:val="99"/>
    <w:rsid w:val="007505C9"/>
    <w:rPr>
      <w:rFonts w:ascii="Segoe UI" w:hAnsi="Segoe UI"/>
      <w:color w:val="170A72"/>
      <w:sz w:val="20"/>
    </w:rPr>
  </w:style>
  <w:style w:type="paragraph" w:customStyle="1" w:styleId="Presentepar-DateCouverture">
    <w:name w:val="Presente par - Date Couverture"/>
    <w:link w:val="Presentepar-DateCouvertureCar"/>
    <w:qFormat/>
    <w:rsid w:val="0063107B"/>
    <w:rPr>
      <w:rFonts w:ascii="Segoe UI" w:eastAsiaTheme="majorEastAsia" w:hAnsi="Segoe UI" w:cstheme="majorBidi"/>
      <w:color w:val="170A72"/>
      <w:spacing w:val="15"/>
      <w:sz w:val="20"/>
      <w:szCs w:val="28"/>
    </w:rPr>
  </w:style>
  <w:style w:type="character" w:customStyle="1" w:styleId="Presentepar-DateCouvertureCar">
    <w:name w:val="Presente par - Date Couverture Car"/>
    <w:basedOn w:val="Sous-titreCar"/>
    <w:link w:val="Presentepar-DateCouverture"/>
    <w:rsid w:val="0063107B"/>
    <w:rPr>
      <w:rFonts w:ascii="Segoe UI" w:eastAsiaTheme="majorEastAsia" w:hAnsi="Segoe UI" w:cstheme="majorBidi"/>
      <w:color w:val="170A72"/>
      <w:spacing w:val="15"/>
      <w:sz w:val="20"/>
      <w:szCs w:val="28"/>
    </w:rPr>
  </w:style>
  <w:style w:type="paragraph" w:customStyle="1" w:styleId="Intertitre">
    <w:name w:val="Intertitre"/>
    <w:basedOn w:val="Normal"/>
    <w:link w:val="IntertitreCar"/>
    <w:qFormat/>
    <w:rsid w:val="009C0E34"/>
    <w:pPr>
      <w:tabs>
        <w:tab w:val="center" w:pos="4320"/>
        <w:tab w:val="right" w:pos="8640"/>
      </w:tabs>
      <w:spacing w:after="0"/>
    </w:pPr>
    <w:rPr>
      <w:color w:val="170A72"/>
    </w:rPr>
  </w:style>
  <w:style w:type="character" w:customStyle="1" w:styleId="IntertitreCar">
    <w:name w:val="Intertitre Car"/>
    <w:basedOn w:val="Policepardfaut"/>
    <w:link w:val="Intertitre"/>
    <w:rsid w:val="009C0E34"/>
    <w:rPr>
      <w:rFonts w:ascii="Segoe UI" w:hAnsi="Segoe UI"/>
      <w:color w:val="170A72"/>
      <w:sz w:val="20"/>
    </w:rPr>
  </w:style>
  <w:style w:type="paragraph" w:customStyle="1" w:styleId="Sous-titreduTitre1">
    <w:name w:val="Sous-titre du Titre 1"/>
    <w:basedOn w:val="Normal"/>
    <w:link w:val="Sous-titreduTitre1Car"/>
    <w:qFormat/>
    <w:rsid w:val="002341A1"/>
    <w:pPr>
      <w:pBdr>
        <w:bottom w:val="single" w:sz="8" w:space="1" w:color="170A72"/>
      </w:pBdr>
      <w:spacing w:after="240"/>
    </w:pPr>
    <w:rPr>
      <w:color w:val="170A72"/>
      <w:sz w:val="32"/>
    </w:rPr>
  </w:style>
  <w:style w:type="character" w:customStyle="1" w:styleId="Sous-titreduTitre1Car">
    <w:name w:val="Sous-titre du Titre 1 Car"/>
    <w:basedOn w:val="Policepardfaut"/>
    <w:link w:val="Sous-titreduTitre1"/>
    <w:rsid w:val="002341A1"/>
    <w:rPr>
      <w:rFonts w:ascii="Segoe UI" w:hAnsi="Segoe UI"/>
      <w:color w:val="170A72"/>
      <w:sz w:val="32"/>
    </w:rPr>
  </w:style>
  <w:style w:type="paragraph" w:customStyle="1" w:styleId="Section">
    <w:name w:val="Section"/>
    <w:basedOn w:val="Normal"/>
    <w:rsid w:val="00AF683C"/>
    <w:rPr>
      <w:rFonts w:ascii="Segoe UI Semibold" w:hAnsi="Segoe UI Semibold"/>
      <w:color w:val="170A72"/>
      <w:sz w:val="64"/>
    </w:rPr>
  </w:style>
  <w:style w:type="paragraph" w:styleId="TM1">
    <w:name w:val="toc 1"/>
    <w:basedOn w:val="Normal"/>
    <w:next w:val="Normal"/>
    <w:autoRedefine/>
    <w:uiPriority w:val="39"/>
    <w:unhideWhenUsed/>
    <w:rsid w:val="00346533"/>
    <w:rPr>
      <w:rFonts w:cstheme="minorHAnsi"/>
      <w:b/>
      <w:bCs/>
      <w:caps/>
      <w:szCs w:val="20"/>
    </w:rPr>
  </w:style>
  <w:style w:type="character" w:styleId="Lienhypertexte">
    <w:name w:val="Hyperlink"/>
    <w:basedOn w:val="Policepardfaut"/>
    <w:uiPriority w:val="99"/>
    <w:unhideWhenUsed/>
    <w:rsid w:val="00346533"/>
    <w:rPr>
      <w:color w:val="7A7AEB" w:themeColor="hyperlink"/>
      <w:u w:val="single"/>
    </w:rPr>
  </w:style>
  <w:style w:type="paragraph" w:customStyle="1" w:styleId="Tabledesmatires">
    <w:name w:val="Table des matières"/>
    <w:basedOn w:val="TM1"/>
    <w:rsid w:val="00346533"/>
    <w:pPr>
      <w:spacing w:before="0" w:after="160" w:line="278" w:lineRule="auto"/>
    </w:pPr>
    <w:rPr>
      <w:b w:val="0"/>
      <w:bCs w:val="0"/>
    </w:rPr>
  </w:style>
  <w:style w:type="table" w:styleId="Grilledutableau">
    <w:name w:val="Table Grid"/>
    <w:basedOn w:val="TableauNormal"/>
    <w:uiPriority w:val="39"/>
    <w:rsid w:val="0067620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LA2311\Downloads\Word_DocCourt_Gabarit_Pale.dotx" TargetMode="External"/></Relationships>
</file>

<file path=word/theme/theme1.xml><?xml version="1.0" encoding="utf-8"?>
<a:theme xmlns:a="http://schemas.openxmlformats.org/drawingml/2006/main" name="Thème Office">
  <a:themeElements>
    <a:clrScheme name="SCQ2026">
      <a:dk1>
        <a:srgbClr val="04041A"/>
      </a:dk1>
      <a:lt1>
        <a:sysClr val="window" lastClr="FFFFFF"/>
      </a:lt1>
      <a:dk2>
        <a:srgbClr val="170A72"/>
      </a:dk2>
      <a:lt2>
        <a:srgbClr val="E8FCFA"/>
      </a:lt2>
      <a:accent1>
        <a:srgbClr val="0080D7"/>
      </a:accent1>
      <a:accent2>
        <a:srgbClr val="08A0A0"/>
      </a:accent2>
      <a:accent3>
        <a:srgbClr val="90F1E9"/>
      </a:accent3>
      <a:accent4>
        <a:srgbClr val="1C8540"/>
      </a:accent4>
      <a:accent5>
        <a:srgbClr val="FFCF00"/>
      </a:accent5>
      <a:accent6>
        <a:srgbClr val="FF4F30"/>
      </a:accent6>
      <a:hlink>
        <a:srgbClr val="7A7AEB"/>
      </a:hlink>
      <a:folHlink>
        <a:srgbClr val="0080D7"/>
      </a:folHlink>
    </a:clrScheme>
    <a:fontScheme name="SQc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3F439D90BB934C96F8D3C96CC160B9" ma:contentTypeVersion="0" ma:contentTypeDescription="Create a new document." ma:contentTypeScope="" ma:versionID="0b20b236367ea60750cfab7c7f9d46d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D6BE0A-78C3-49E8-A5EE-958006D023CF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2BD8B4D-4475-4498-972F-6834267915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25C1B3B-65C5-43C6-96D6-198BD80002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Word_DocCourt_Gabarit_Pale</Template>
  <TotalTime>32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Document une page - Santé Québec</vt:lpstr>
      <vt:lpstr/>
    </vt:vector>
  </TitlesOfParts>
  <Company>Ministere de la Sante et des Services Sociaux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une page - Santé Québec</dc:title>
  <dc:creator>Anik Nolet</dc:creator>
  <cp:lastModifiedBy>roukat41</cp:lastModifiedBy>
  <cp:revision>9</cp:revision>
  <dcterms:created xsi:type="dcterms:W3CDTF">2026-07-20T20:18:00Z</dcterms:created>
  <dcterms:modified xsi:type="dcterms:W3CDTF">2026-09-22T15:52:00Z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2026-04-22T00:53:03Z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427d6870-7782-4fed-a6dc-37e3200466c5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  <property fmtid="{D5CDD505-2E9C-101B-9397-08002B2CF9AE}" pid="10" name="ContentTypeId">
    <vt:lpwstr>0x010100CB3F439D90BB934C96F8D3C96CC160B9</vt:lpwstr>
  </property>
  <property fmtid="{D5CDD505-2E9C-101B-9397-08002B2CF9AE}" pid="11" name="MediaServiceImageTags">
    <vt:lpwstr/>
  </property>
  <property fmtid="{D5CDD505-2E9C-101B-9397-08002B2CF9AE}" pid="12" name="Order">
    <vt:r8>476000</vt:r8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  <property fmtid="{D5CDD505-2E9C-101B-9397-08002B2CF9AE}" pid="19" name="_SourceUrl">
    <vt:lpwstr/>
  </property>
  <property fmtid="{D5CDD505-2E9C-101B-9397-08002B2CF9AE}" pid="20" name="_SharedFileIndex">
    <vt:lpwstr/>
  </property>
</Properties>
</file>